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9E01CCC" w14:textId="5A1C4244" w:rsidR="00E34D50" w:rsidRPr="00A5228E" w:rsidRDefault="00E34D50" w:rsidP="00C64D9E">
      <w:pPr>
        <w:pStyle w:val="Caption"/>
        <w:keepNext/>
        <w:tabs>
          <w:tab w:val="left" w:pos="-851"/>
        </w:tabs>
        <w:ind w:left="-851"/>
        <w:jc w:val="right"/>
        <w:rPr>
          <w:rFonts w:ascii="Times New Roman" w:hAnsi="Times New Roman" w:cs="Times New Roman"/>
          <w:sz w:val="22"/>
          <w:szCs w:val="22"/>
        </w:rPr>
      </w:pPr>
      <w:r w:rsidRPr="00A5228E">
        <w:rPr>
          <w:rFonts w:ascii="Times New Roman" w:hAnsi="Times New Roman" w:cs="Times New Roman"/>
          <w:sz w:val="22"/>
          <w:szCs w:val="22"/>
        </w:rPr>
        <w:t>Curriculum Vitae</w:t>
      </w:r>
      <w:r w:rsidR="00D4371C" w:rsidRPr="00A5228E">
        <w:rPr>
          <w:rFonts w:ascii="Times New Roman" w:hAnsi="Times New Roman" w:cs="Times New Roman"/>
          <w:sz w:val="22"/>
          <w:szCs w:val="22"/>
        </w:rPr>
        <w:t xml:space="preserve"> </w:t>
      </w:r>
      <w:r w:rsidR="006A5225">
        <w:rPr>
          <w:rFonts w:ascii="Times New Roman" w:hAnsi="Times New Roman" w:cs="Times New Roman"/>
          <w:sz w:val="22"/>
          <w:szCs w:val="22"/>
        </w:rPr>
        <w:t>201</w:t>
      </w:r>
      <w:r w:rsidR="00B75E8E">
        <w:rPr>
          <w:rFonts w:ascii="Times New Roman" w:hAnsi="Times New Roman" w:cs="Times New Roman"/>
          <w:sz w:val="22"/>
          <w:szCs w:val="22"/>
        </w:rPr>
        <w:t>9</w:t>
      </w:r>
    </w:p>
    <w:p w14:paraId="45BD76B8" w14:textId="77777777" w:rsidR="00C64D9E" w:rsidRPr="00A5228E" w:rsidRDefault="00C64D9E" w:rsidP="00C64D9E">
      <w:pPr>
        <w:rPr>
          <w:rFonts w:ascii="Times New Roman" w:hAnsi="Times New Roman" w:cs="Times New Roman"/>
          <w:sz w:val="22"/>
          <w:szCs w:val="22"/>
        </w:rPr>
      </w:pPr>
    </w:p>
    <w:p w14:paraId="1080404F" w14:textId="77777777" w:rsidR="00DB39A1" w:rsidRPr="00A5228E" w:rsidRDefault="00DB39A1" w:rsidP="00E34D50">
      <w:pPr>
        <w:rPr>
          <w:rFonts w:ascii="Times New Roman" w:hAnsi="Times New Roman" w:cs="Times New Roman"/>
          <w:sz w:val="22"/>
          <w:szCs w:val="22"/>
        </w:rPr>
      </w:pPr>
    </w:p>
    <w:tbl>
      <w:tblPr>
        <w:tblStyle w:val="Tablanormal1"/>
        <w:tblW w:w="10080" w:type="dxa"/>
        <w:jc w:val="center"/>
        <w:tblInd w:w="0" w:type="dxa"/>
        <w:tblBorders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183"/>
        <w:gridCol w:w="9140"/>
      </w:tblGrid>
      <w:tr w:rsidR="006000F3" w:rsidRPr="003C6A43" w14:paraId="3DD79B0E" w14:textId="77777777">
        <w:trPr>
          <w:jc w:val="center"/>
        </w:trPr>
        <w:tc>
          <w:tcPr>
            <w:tcW w:w="2430" w:type="dxa"/>
            <w:vMerge w:val="restart"/>
            <w:shd w:val="clear" w:color="auto" w:fill="auto"/>
          </w:tcPr>
          <w:p w14:paraId="232FCF32" w14:textId="77777777" w:rsidR="00A5228E" w:rsidRPr="00A5228E" w:rsidRDefault="00A5228E" w:rsidP="00282C0D">
            <w:pPr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7C2C895A" w14:textId="77777777" w:rsidR="00E34D50" w:rsidRPr="00A5228E" w:rsidRDefault="00E34D50" w:rsidP="00761052">
            <w:pPr>
              <w:pStyle w:val="Sunombre"/>
              <w:ind w:left="-72"/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  <w:r w:rsidRPr="00A5228E"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  <w:t>Información personal</w:t>
            </w:r>
          </w:p>
          <w:p w14:paraId="539E39E1" w14:textId="77777777" w:rsidR="00E34D50" w:rsidRPr="00A5228E" w:rsidRDefault="00E34D50" w:rsidP="00761052">
            <w:pPr>
              <w:pStyle w:val="Sunombre"/>
              <w:jc w:val="center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781F5410" w14:textId="77777777" w:rsidR="00E34D50" w:rsidRPr="00A5228E" w:rsidRDefault="00E34D50" w:rsidP="00761052">
            <w:pPr>
              <w:pStyle w:val="Sunombre"/>
              <w:jc w:val="center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64E8D628" w14:textId="77777777" w:rsidR="00E34D50" w:rsidRPr="00A5228E" w:rsidRDefault="00E34D50" w:rsidP="00761052">
            <w:pPr>
              <w:pStyle w:val="Sunombre"/>
              <w:jc w:val="center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536CAF8C" w14:textId="77777777" w:rsidR="000A5F2D" w:rsidRPr="00A5228E" w:rsidRDefault="000A5F2D" w:rsidP="00761052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0B9760BC" w14:textId="77777777" w:rsidR="00C64D9E" w:rsidRPr="00A5228E" w:rsidRDefault="00C64D9E" w:rsidP="00761052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4966BBBA" w14:textId="77777777" w:rsidR="00A5228E" w:rsidRPr="00A5228E" w:rsidRDefault="00A5228E" w:rsidP="00761052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053CA797" w14:textId="77777777" w:rsidR="00A5228E" w:rsidRPr="00A5228E" w:rsidRDefault="00A5228E" w:rsidP="00761052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02F5F73E" w14:textId="77777777" w:rsidR="006C0FF0" w:rsidRDefault="006C0FF0" w:rsidP="007D7546">
            <w:pPr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68C260F8" w14:textId="77777777" w:rsidR="006B367F" w:rsidRDefault="006B367F" w:rsidP="007D7546">
            <w:pPr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040F0069" w14:textId="77777777" w:rsidR="006B367F" w:rsidRDefault="006B367F" w:rsidP="007D7546">
            <w:pPr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4E8F685A" w14:textId="77777777" w:rsidR="006B367F" w:rsidRDefault="006B367F" w:rsidP="007D7546">
            <w:pPr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30820D1B" w14:textId="77777777" w:rsidR="006B367F" w:rsidRDefault="006B367F" w:rsidP="007D7546">
            <w:pPr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6EA324FA" w14:textId="77777777" w:rsidR="006B367F" w:rsidRDefault="006B367F" w:rsidP="007D7546">
            <w:pPr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03CE7453" w14:textId="77777777" w:rsidR="006B367F" w:rsidRPr="00A5228E" w:rsidRDefault="006B367F" w:rsidP="007D7546">
            <w:pPr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311ABF85" w14:textId="77777777" w:rsidR="00D11000" w:rsidRPr="00A5228E" w:rsidRDefault="00282C0D" w:rsidP="00761052">
            <w:pPr>
              <w:pStyle w:val="Sunombre"/>
              <w:ind w:left="-214"/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  <w:r w:rsidRPr="00A5228E"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  <w:t xml:space="preserve">  </w:t>
            </w:r>
            <w:r w:rsidR="001B2FA2" w:rsidRPr="00A5228E"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  <w:t>Educación y f</w:t>
            </w:r>
            <w:r w:rsidR="00DB39A1" w:rsidRPr="00A5228E"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  <w:t>ormación</w:t>
            </w:r>
          </w:p>
          <w:p w14:paraId="6A321B6C" w14:textId="77777777" w:rsidR="00D11000" w:rsidRPr="00A5228E" w:rsidRDefault="00D11000" w:rsidP="00D11000">
            <w:pPr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1F52E15E" w14:textId="77777777" w:rsidR="00D11000" w:rsidRPr="00A5228E" w:rsidRDefault="00D11000" w:rsidP="00D11000">
            <w:pPr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499C928A" w14:textId="77777777" w:rsidR="00D11000" w:rsidRPr="00A5228E" w:rsidRDefault="00D11000" w:rsidP="00D11000">
            <w:pPr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16AE853D" w14:textId="77777777" w:rsidR="00D11000" w:rsidRPr="00A5228E" w:rsidRDefault="00D11000" w:rsidP="00D11000">
            <w:pPr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403A251D" w14:textId="77777777" w:rsidR="00D11000" w:rsidRPr="00A5228E" w:rsidRDefault="00D11000" w:rsidP="00D11000">
            <w:pPr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11AEACF8" w14:textId="77777777" w:rsidR="00D11000" w:rsidRPr="00A5228E" w:rsidRDefault="00D11000" w:rsidP="00D11000">
            <w:pPr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752E5AFD" w14:textId="77777777" w:rsidR="00D11000" w:rsidRPr="00A5228E" w:rsidRDefault="00D11000" w:rsidP="00D11000">
            <w:pPr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0E65A542" w14:textId="77777777" w:rsidR="00D11000" w:rsidRPr="00A5228E" w:rsidRDefault="00D11000" w:rsidP="00D11000">
            <w:pPr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6C818680" w14:textId="77777777" w:rsidR="00D11000" w:rsidRPr="00A5228E" w:rsidRDefault="00D11000" w:rsidP="00D11000">
            <w:pPr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4011DF2D" w14:textId="77777777" w:rsidR="00D11000" w:rsidRPr="00A5228E" w:rsidRDefault="00D11000" w:rsidP="00D11000">
            <w:pPr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08AB92CC" w14:textId="77777777" w:rsidR="00D11000" w:rsidRPr="00A5228E" w:rsidRDefault="00D11000" w:rsidP="00D11000">
            <w:pPr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392B6098" w14:textId="77777777" w:rsidR="00D11000" w:rsidRPr="00A5228E" w:rsidRDefault="00D11000" w:rsidP="00D11000">
            <w:pPr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502581CE" w14:textId="77777777" w:rsidR="00D11000" w:rsidRPr="00A5228E" w:rsidRDefault="00D11000" w:rsidP="00D11000">
            <w:pPr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49F1ACD4" w14:textId="77777777" w:rsidR="00D11000" w:rsidRPr="00A5228E" w:rsidRDefault="00D11000" w:rsidP="00D11000">
            <w:pPr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5780178F" w14:textId="77777777" w:rsidR="00D11000" w:rsidRPr="00A5228E" w:rsidRDefault="00D11000" w:rsidP="00D11000">
            <w:pPr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68149AEB" w14:textId="77777777" w:rsidR="00D11000" w:rsidRPr="00A5228E" w:rsidRDefault="00D11000" w:rsidP="00D11000">
            <w:pPr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79881EA1" w14:textId="77777777" w:rsidR="00D11000" w:rsidRPr="00A5228E" w:rsidRDefault="00D11000" w:rsidP="00D11000">
            <w:pPr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760C10F4" w14:textId="77777777" w:rsidR="00D11000" w:rsidRPr="00A5228E" w:rsidRDefault="00D11000" w:rsidP="00D11000">
            <w:pPr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47F35441" w14:textId="77777777" w:rsidR="00D11000" w:rsidRPr="00A5228E" w:rsidRDefault="00D11000" w:rsidP="00D11000">
            <w:pPr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5CF425F1" w14:textId="77777777" w:rsidR="00D11000" w:rsidRPr="00A5228E" w:rsidRDefault="00D11000" w:rsidP="00D11000">
            <w:pPr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1D6070B6" w14:textId="77777777" w:rsidR="00D11000" w:rsidRPr="00A5228E" w:rsidRDefault="00D11000" w:rsidP="00D11000">
            <w:pPr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17D0A7A6" w14:textId="77777777" w:rsidR="00D11000" w:rsidRPr="00A5228E" w:rsidRDefault="00D11000" w:rsidP="00D11000">
            <w:pPr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3ABC4141" w14:textId="77777777" w:rsidR="00D11000" w:rsidRPr="00A5228E" w:rsidRDefault="00D11000" w:rsidP="00D11000">
            <w:pPr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63202C0F" w14:textId="77777777" w:rsidR="00D11000" w:rsidRPr="00A5228E" w:rsidRDefault="00D11000" w:rsidP="00D11000">
            <w:pPr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6447264C" w14:textId="77777777" w:rsidR="00D11000" w:rsidRPr="00A5228E" w:rsidRDefault="00D11000" w:rsidP="00D11000">
            <w:pPr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18950C33" w14:textId="77777777" w:rsidR="00D11000" w:rsidRPr="00A5228E" w:rsidRDefault="00D11000" w:rsidP="00D11000">
            <w:pPr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2901CB28" w14:textId="77777777" w:rsidR="00D11000" w:rsidRPr="00A5228E" w:rsidRDefault="00D11000" w:rsidP="00D11000">
            <w:pPr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44DB9413" w14:textId="77777777" w:rsidR="00D11000" w:rsidRPr="00A5228E" w:rsidRDefault="00D11000" w:rsidP="00D11000">
            <w:pPr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36CC6EE0" w14:textId="77777777" w:rsidR="00D11000" w:rsidRPr="00A5228E" w:rsidRDefault="00D11000" w:rsidP="00D11000">
            <w:pPr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5BC65646" w14:textId="77777777" w:rsidR="00D11000" w:rsidRPr="00A5228E" w:rsidRDefault="00D11000" w:rsidP="00D11000">
            <w:pPr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62E89F88" w14:textId="77777777" w:rsidR="00D11000" w:rsidRPr="00A5228E" w:rsidRDefault="00D11000" w:rsidP="00D11000">
            <w:pPr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113D1806" w14:textId="77777777" w:rsidR="00D11000" w:rsidRPr="00A5228E" w:rsidRDefault="00D11000" w:rsidP="00D11000">
            <w:pPr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6FCF5C11" w14:textId="77777777" w:rsidR="00D11000" w:rsidRPr="00A5228E" w:rsidRDefault="00D11000" w:rsidP="00D11000">
            <w:pPr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010BF9BB" w14:textId="77777777" w:rsidR="00D11000" w:rsidRPr="00A5228E" w:rsidRDefault="00D11000" w:rsidP="00D11000">
            <w:pPr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437830A8" w14:textId="77777777" w:rsidR="00D11000" w:rsidRPr="00A5228E" w:rsidRDefault="00D11000" w:rsidP="00D11000">
            <w:pPr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74EF7FEF" w14:textId="77777777" w:rsidR="00D11000" w:rsidRPr="00A5228E" w:rsidRDefault="00D11000" w:rsidP="00D11000">
            <w:pPr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230BF680" w14:textId="77777777" w:rsidR="00D11000" w:rsidRPr="00A5228E" w:rsidRDefault="00D11000" w:rsidP="00D11000">
            <w:pPr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1CFC5DF3" w14:textId="77777777" w:rsidR="00D11000" w:rsidRPr="00A5228E" w:rsidRDefault="00D11000" w:rsidP="00D11000">
            <w:pPr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18ACF7C4" w14:textId="77777777" w:rsidR="00D11000" w:rsidRPr="00A5228E" w:rsidRDefault="00D11000" w:rsidP="00D11000">
            <w:pPr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3EA9CE6E" w14:textId="77777777" w:rsidR="00D11000" w:rsidRPr="00A5228E" w:rsidRDefault="00D11000" w:rsidP="00D11000">
            <w:pPr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13611C98" w14:textId="77777777" w:rsidR="00D11000" w:rsidRPr="00A5228E" w:rsidRDefault="00D11000" w:rsidP="00D11000">
            <w:pPr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0F92A367" w14:textId="77777777" w:rsidR="00D11000" w:rsidRPr="00A5228E" w:rsidRDefault="00D11000" w:rsidP="00D11000">
            <w:pPr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07935208" w14:textId="77777777" w:rsidR="00D11000" w:rsidRPr="00A5228E" w:rsidRDefault="00D11000" w:rsidP="00D11000">
            <w:pPr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39BEA571" w14:textId="77777777" w:rsidR="00D11000" w:rsidRPr="00A5228E" w:rsidRDefault="00D11000" w:rsidP="00D11000">
            <w:pPr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61DDC427" w14:textId="77777777" w:rsidR="006C0FF0" w:rsidRPr="00A5228E" w:rsidRDefault="006C0FF0" w:rsidP="00D11000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13BAFFC9" w14:textId="77777777" w:rsidR="00D702CD" w:rsidRPr="00A5228E" w:rsidRDefault="00D702CD" w:rsidP="00D11000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07F37FEA" w14:textId="77777777" w:rsidR="00D702CD" w:rsidRPr="00A5228E" w:rsidRDefault="00D702CD" w:rsidP="00D11000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237EE8D6" w14:textId="77777777" w:rsidR="00D702CD" w:rsidRPr="00A5228E" w:rsidRDefault="00D702CD" w:rsidP="00D11000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56B70F64" w14:textId="77777777" w:rsidR="006C5D8B" w:rsidRPr="00A5228E" w:rsidRDefault="006C5D8B" w:rsidP="00D11000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47D64B44" w14:textId="77777777" w:rsidR="006C5D8B" w:rsidRPr="00A5228E" w:rsidRDefault="006C5D8B" w:rsidP="006C5D8B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C"/>
              </w:rPr>
            </w:pPr>
            <w:r w:rsidRPr="00A5228E"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  <w:t>Idiomas hablados, escritos y leídos</w:t>
            </w:r>
          </w:p>
          <w:p w14:paraId="031244AD" w14:textId="77777777" w:rsidR="006C0FF0" w:rsidRPr="00A5228E" w:rsidRDefault="006C0FF0" w:rsidP="00D11000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6EE15392" w14:textId="77777777" w:rsidR="00C64D9E" w:rsidRPr="00A5228E" w:rsidRDefault="00C64D9E" w:rsidP="00D11000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5550071E" w14:textId="77777777" w:rsidR="00C64D9E" w:rsidRPr="00A5228E" w:rsidRDefault="00C64D9E" w:rsidP="00D11000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7A2DFD36" w14:textId="77777777" w:rsidR="00C64D9E" w:rsidRPr="00A5228E" w:rsidRDefault="00C64D9E" w:rsidP="00D11000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5157EF5C" w14:textId="77777777" w:rsidR="006C5D8B" w:rsidRPr="00A5228E" w:rsidRDefault="006C5D8B" w:rsidP="00D11000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3586883F" w14:textId="77777777" w:rsidR="006C5D8B" w:rsidRPr="00A5228E" w:rsidRDefault="006C5D8B" w:rsidP="00D11000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05259AFA" w14:textId="77777777" w:rsidR="006C5D8B" w:rsidRPr="00A5228E" w:rsidRDefault="006C5D8B" w:rsidP="00D11000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0EB7243E" w14:textId="77777777" w:rsidR="006C5D8B" w:rsidRPr="00A5228E" w:rsidRDefault="006C5D8B" w:rsidP="00D11000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22F61393" w14:textId="77777777" w:rsidR="00D702CD" w:rsidRPr="00A5228E" w:rsidRDefault="00D702CD" w:rsidP="00D11000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5559B8F4" w14:textId="77777777" w:rsidR="006C0FF0" w:rsidRDefault="006C0FF0" w:rsidP="00761052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6E195E93" w14:textId="77777777" w:rsidR="005D76D6" w:rsidRDefault="005D76D6" w:rsidP="00761052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5E4E29DB" w14:textId="77777777" w:rsidR="005D76D6" w:rsidRDefault="005D76D6" w:rsidP="00761052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77A8AB85" w14:textId="77777777" w:rsidR="00C93633" w:rsidRDefault="00C93633" w:rsidP="00761052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1CC8FBEA" w14:textId="77777777" w:rsidR="00C93633" w:rsidRDefault="00C93633" w:rsidP="00761052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6574F761" w14:textId="77777777" w:rsidR="00C93633" w:rsidRPr="00A5228E" w:rsidRDefault="00C93633" w:rsidP="00761052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534326FE" w14:textId="77777777" w:rsidR="006C0FF0" w:rsidRPr="00A5228E" w:rsidRDefault="006C0FF0" w:rsidP="00761052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  <w:r w:rsidRPr="00A5228E"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  <w:t>Distinciones Académicas</w:t>
            </w:r>
          </w:p>
          <w:p w14:paraId="523BC78C" w14:textId="77777777" w:rsidR="006C0FF0" w:rsidRPr="00A5228E" w:rsidRDefault="006C0FF0" w:rsidP="00D11000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5A632791" w14:textId="77777777" w:rsidR="006C0FF0" w:rsidRPr="00A5228E" w:rsidRDefault="006C0FF0" w:rsidP="00D11000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28F1BA1F" w14:textId="77777777" w:rsidR="006C0FF0" w:rsidRPr="00A5228E" w:rsidRDefault="006C0FF0" w:rsidP="00D11000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5C7E05EF" w14:textId="77777777" w:rsidR="00E91BBA" w:rsidRPr="00A5228E" w:rsidRDefault="00E91BBA" w:rsidP="00D11000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69B69762" w14:textId="77777777" w:rsidR="00E91BBA" w:rsidRPr="00A5228E" w:rsidRDefault="00E91BBA" w:rsidP="00D11000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1CDA8A95" w14:textId="77777777" w:rsidR="00E91BBA" w:rsidRPr="00A5228E" w:rsidRDefault="00E91BBA" w:rsidP="00D11000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070332E6" w14:textId="77777777" w:rsidR="00E91BBA" w:rsidRPr="00A5228E" w:rsidRDefault="00E91BBA" w:rsidP="00D11000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20C460F2" w14:textId="77777777" w:rsidR="00E91BBA" w:rsidRPr="00A5228E" w:rsidRDefault="00E91BBA" w:rsidP="00D11000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28C7F104" w14:textId="77777777" w:rsidR="00E91BBA" w:rsidRDefault="00E91BBA" w:rsidP="00D11000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1975FCC6" w14:textId="77777777" w:rsidR="00A5228E" w:rsidRDefault="00A5228E" w:rsidP="00D11000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5E6EF4FF" w14:textId="77777777" w:rsidR="00A5228E" w:rsidRDefault="00A5228E" w:rsidP="00D11000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61B9B5E6" w14:textId="77777777" w:rsidR="00A5228E" w:rsidRDefault="00A5228E" w:rsidP="00D11000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2C841B89" w14:textId="77777777" w:rsidR="009B0B81" w:rsidRDefault="009B0B81" w:rsidP="00D11000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63212E95" w14:textId="77777777" w:rsidR="009B0B81" w:rsidRDefault="009B0B81" w:rsidP="00D11000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0B0505D7" w14:textId="77777777" w:rsidR="009B0B81" w:rsidRDefault="009B0B81" w:rsidP="00D11000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5ABDB84F" w14:textId="77777777" w:rsidR="009B0B81" w:rsidRDefault="009B0B81" w:rsidP="00D11000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3B54992C" w14:textId="77777777" w:rsidR="009B0B81" w:rsidRDefault="009B0B81" w:rsidP="00D11000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37850B18" w14:textId="77777777" w:rsidR="009B0B81" w:rsidRPr="00A5228E" w:rsidRDefault="009B0B81" w:rsidP="00D11000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060776F5" w14:textId="77777777" w:rsidR="00E91BBA" w:rsidRDefault="00E91BBA" w:rsidP="00D11000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676B434F" w14:textId="77777777" w:rsidR="00C93633" w:rsidRDefault="00C93633" w:rsidP="00D11000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19021148" w14:textId="77777777" w:rsidR="00C93633" w:rsidRDefault="00C93633" w:rsidP="00D11000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7F5DB9FD" w14:textId="77777777" w:rsidR="00C93633" w:rsidRDefault="00C93633" w:rsidP="00D11000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29ADC902" w14:textId="77777777" w:rsidR="00C93633" w:rsidRPr="00A5228E" w:rsidRDefault="00C93633" w:rsidP="00D11000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0B05091A" w14:textId="77777777" w:rsidR="00D702CD" w:rsidRPr="00A5228E" w:rsidRDefault="00D702CD" w:rsidP="00A5228E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5B3AE6D6" w14:textId="77777777" w:rsidR="00D11000" w:rsidRPr="00A5228E" w:rsidRDefault="00D11000" w:rsidP="00761052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  <w:r w:rsidRPr="00A5228E"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  <w:t>Experiencia laboral</w:t>
            </w:r>
          </w:p>
          <w:p w14:paraId="7DB68903" w14:textId="77777777" w:rsidR="00761052" w:rsidRPr="00A5228E" w:rsidRDefault="00761052" w:rsidP="00761052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5EB34028" w14:textId="77777777" w:rsidR="00761052" w:rsidRPr="00A5228E" w:rsidRDefault="00761052" w:rsidP="00761052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1DB13957" w14:textId="77777777" w:rsidR="00761052" w:rsidRPr="00A5228E" w:rsidRDefault="00A5228E" w:rsidP="00761052">
            <w:pPr>
              <w:pStyle w:val="ListParagraph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>I</w:t>
            </w:r>
            <w:r w:rsidR="00761052" w:rsidRPr="00A5228E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>nvestigación</w:t>
            </w:r>
            <w: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 xml:space="preserve"> y consultorías </w:t>
            </w:r>
          </w:p>
          <w:p w14:paraId="32F18D48" w14:textId="77777777" w:rsidR="00761052" w:rsidRPr="00A5228E" w:rsidRDefault="00761052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77C5D25A" w14:textId="77777777" w:rsidR="00761052" w:rsidRPr="00A5228E" w:rsidRDefault="00761052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7B23C6AB" w14:textId="77777777" w:rsidR="00761052" w:rsidRPr="00A5228E" w:rsidRDefault="00761052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2689979E" w14:textId="77777777" w:rsidR="00761052" w:rsidRPr="00A5228E" w:rsidRDefault="00761052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 xml:space="preserve"> </w:t>
            </w:r>
          </w:p>
          <w:p w14:paraId="078A47DE" w14:textId="77777777" w:rsidR="00761052" w:rsidRPr="00A5228E" w:rsidRDefault="00761052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5EF3BD5A" w14:textId="77777777" w:rsidR="00761052" w:rsidRPr="00A5228E" w:rsidRDefault="00761052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47B41E41" w14:textId="77777777" w:rsidR="00761052" w:rsidRPr="00A5228E" w:rsidRDefault="00761052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63F9876A" w14:textId="77777777" w:rsidR="00761052" w:rsidRPr="00A5228E" w:rsidRDefault="00761052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76CCEB9C" w14:textId="77777777" w:rsidR="00761052" w:rsidRPr="00A5228E" w:rsidRDefault="00761052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2E77B469" w14:textId="77777777" w:rsidR="00761052" w:rsidRPr="00A5228E" w:rsidRDefault="00761052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4150F9FC" w14:textId="77777777" w:rsidR="00761052" w:rsidRPr="00A5228E" w:rsidRDefault="00761052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5A930A38" w14:textId="77777777" w:rsidR="00761052" w:rsidRPr="00A5228E" w:rsidRDefault="00761052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55FBDFBB" w14:textId="77777777" w:rsidR="00761052" w:rsidRPr="00A5228E" w:rsidRDefault="00761052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3AC2FD86" w14:textId="77777777" w:rsidR="00761052" w:rsidRPr="00A5228E" w:rsidRDefault="00761052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6584C96E" w14:textId="77777777" w:rsidR="00761052" w:rsidRPr="00A5228E" w:rsidRDefault="00761052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3230734D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07C431DC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0CB97315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41809BE9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7DEA04B8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15C40733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1C54E8DA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0075A4F4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3C45C922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5C41E26F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6698B3C2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0B3507D9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0C7AD8AA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5FD6BA83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4BBE1BBD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573B0DEE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0F924F5C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7AFB4579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14A536FC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213B171F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72F2D53A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68EB1185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1D0C1A79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746050CC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2E088ED5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195C4A70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04A061FD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17DBDC56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68A09646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73B1DCC2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096EFCCF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01E54E45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54F861F7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57D323B6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5A0DEBEF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63212276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093405A0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2BC88F29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4828EF09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65670F9F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3DCF416B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530D8CF9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49E603E6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1830676C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13FC5E0C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53B0B498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3D0D1AF0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3ACF3C5C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3B4B60BA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55CA881A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55D420B1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45F6F892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2EAAE3D0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6CF2762E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2CACB7D3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7914EFE4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334400A7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52D9E633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0C612313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058B3CA3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49A1FD8D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6688D6DF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2AA8223F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0F36A0AF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3DBF0C3A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6544DED1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1E24D849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068A32A1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7EC4F040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6441B611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47F29CE4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4179B430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75027BB6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7B50F2FE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6B870078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3529E1B9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22C53FDD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042FC9F8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3863E9EA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6C118009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7669C4CA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52AF6C66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2EDE5800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22E2D4C3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730911BB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3DFA2B6B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416084B5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2ECFEF9E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7A284E65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77547C43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7F30150A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72A426D4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1E727925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289E4A19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5B8D69C3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5B1F3F05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58C19335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153943C7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50E9F5DE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3A8A37EA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638FE5EB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22746760" w14:textId="77777777" w:rsidR="00361128" w:rsidRPr="00A5228E" w:rsidRDefault="00361128" w:rsidP="00761052">
            <w:pPr>
              <w:ind w:left="36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66AEA324" w14:textId="77777777" w:rsidR="00C64D9E" w:rsidRPr="00A5228E" w:rsidRDefault="00C64D9E" w:rsidP="00C64D9E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54B5910A" w14:textId="77777777" w:rsidR="006C5D8B" w:rsidRPr="00A5228E" w:rsidRDefault="006C5D8B" w:rsidP="00C64D9E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548A1B3A" w14:textId="77777777" w:rsidR="006C5D8B" w:rsidRPr="00A5228E" w:rsidRDefault="006C5D8B" w:rsidP="00C64D9E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51435DCE" w14:textId="77777777" w:rsidR="006C5D8B" w:rsidRPr="00A5228E" w:rsidRDefault="006C5D8B" w:rsidP="00C64D9E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20728A98" w14:textId="77777777" w:rsidR="000E75F3" w:rsidRPr="00A5228E" w:rsidRDefault="000E75F3" w:rsidP="00C64D9E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653BAC21" w14:textId="77777777" w:rsidR="000E75F3" w:rsidRPr="00A5228E" w:rsidRDefault="000E75F3" w:rsidP="00C64D9E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3D474FB2" w14:textId="77777777" w:rsidR="000E75F3" w:rsidRPr="00A5228E" w:rsidRDefault="000E75F3" w:rsidP="00C64D9E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73C9341B" w14:textId="77777777" w:rsidR="000E75F3" w:rsidRPr="00A5228E" w:rsidRDefault="000E75F3" w:rsidP="00C64D9E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08E0E4DA" w14:textId="77777777" w:rsidR="000E75F3" w:rsidRPr="00A5228E" w:rsidRDefault="000E75F3" w:rsidP="00C64D9E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36B8282F" w14:textId="77777777" w:rsidR="000E75F3" w:rsidRPr="00A5228E" w:rsidRDefault="000E75F3" w:rsidP="00C64D9E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51EA5443" w14:textId="77777777" w:rsidR="000E75F3" w:rsidRPr="00A5228E" w:rsidRDefault="000E75F3" w:rsidP="00C64D9E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25AF693B" w14:textId="77777777" w:rsidR="000E75F3" w:rsidRPr="00A5228E" w:rsidRDefault="000E75F3" w:rsidP="00C64D9E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5564BC92" w14:textId="77777777" w:rsidR="000E75F3" w:rsidRPr="00A5228E" w:rsidRDefault="000E75F3" w:rsidP="00C64D9E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14A31977" w14:textId="77777777" w:rsidR="000E75F3" w:rsidRPr="00A5228E" w:rsidRDefault="000E75F3" w:rsidP="00C64D9E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50149756" w14:textId="77777777" w:rsidR="000E75F3" w:rsidRPr="00A5228E" w:rsidRDefault="000E75F3" w:rsidP="00C64D9E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40FEA56B" w14:textId="77777777" w:rsidR="004527BB" w:rsidRPr="00A5228E" w:rsidRDefault="004527BB" w:rsidP="00C64D9E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041CD849" w14:textId="77777777" w:rsidR="004527BB" w:rsidRPr="00A5228E" w:rsidRDefault="004527BB" w:rsidP="00C64D9E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61A216E6" w14:textId="77777777" w:rsidR="004527BB" w:rsidRPr="00A5228E" w:rsidRDefault="004527BB" w:rsidP="00C64D9E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2255601B" w14:textId="77777777" w:rsidR="004527BB" w:rsidRPr="00A5228E" w:rsidRDefault="004527BB" w:rsidP="00C64D9E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4054AA86" w14:textId="77777777" w:rsidR="004527BB" w:rsidRPr="00A5228E" w:rsidRDefault="004527BB" w:rsidP="00C64D9E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0B1EB1CC" w14:textId="77777777" w:rsidR="004527BB" w:rsidRPr="00A5228E" w:rsidRDefault="004527BB" w:rsidP="00C64D9E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33978DCA" w14:textId="77777777" w:rsidR="004527BB" w:rsidRPr="00A5228E" w:rsidRDefault="004527BB" w:rsidP="00C64D9E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58275E71" w14:textId="77777777" w:rsidR="004527BB" w:rsidRPr="00A5228E" w:rsidRDefault="004527BB" w:rsidP="00C64D9E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795EE9A4" w14:textId="77777777" w:rsidR="004527BB" w:rsidRPr="00A5228E" w:rsidRDefault="004527BB" w:rsidP="00C64D9E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49363B8D" w14:textId="77777777" w:rsidR="004527BB" w:rsidRPr="00A5228E" w:rsidRDefault="004527BB" w:rsidP="00C64D9E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40977D8B" w14:textId="77777777" w:rsidR="004527BB" w:rsidRPr="00A5228E" w:rsidRDefault="004527BB" w:rsidP="00C64D9E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0EB817DD" w14:textId="77777777" w:rsidR="004527BB" w:rsidRPr="00A5228E" w:rsidRDefault="004527BB" w:rsidP="00C64D9E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47782F02" w14:textId="77777777" w:rsidR="004527BB" w:rsidRPr="00A5228E" w:rsidRDefault="004527BB" w:rsidP="00C64D9E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68B042A1" w14:textId="77777777" w:rsidR="004527BB" w:rsidRPr="00A5228E" w:rsidRDefault="004527BB" w:rsidP="00C64D9E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4CF911B3" w14:textId="77777777" w:rsidR="004527BB" w:rsidRPr="00A5228E" w:rsidRDefault="004527BB" w:rsidP="00C64D9E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0A28D97F" w14:textId="77777777" w:rsidR="004527BB" w:rsidRPr="00A5228E" w:rsidRDefault="004527BB" w:rsidP="00C64D9E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5C2C8BF7" w14:textId="77777777" w:rsidR="004527BB" w:rsidRPr="00A5228E" w:rsidRDefault="004527BB" w:rsidP="00C64D9E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340270BA" w14:textId="77777777" w:rsidR="004527BB" w:rsidRPr="00A5228E" w:rsidRDefault="004527BB" w:rsidP="00C64D9E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5CAB5BEC" w14:textId="77777777" w:rsidR="004527BB" w:rsidRPr="00A5228E" w:rsidRDefault="004527BB" w:rsidP="00C64D9E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34F24A19" w14:textId="77777777" w:rsidR="004527BB" w:rsidRPr="00A5228E" w:rsidRDefault="004527BB" w:rsidP="00C64D9E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4E1160FF" w14:textId="77777777" w:rsidR="004527BB" w:rsidRPr="00A5228E" w:rsidRDefault="004527BB" w:rsidP="00C64D9E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0BC2EE28" w14:textId="77777777" w:rsidR="004527BB" w:rsidRPr="00A5228E" w:rsidRDefault="004527BB" w:rsidP="00C64D9E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50372E00" w14:textId="77777777" w:rsidR="004527BB" w:rsidRPr="00A5228E" w:rsidRDefault="004527BB" w:rsidP="00C64D9E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6FEC9C0D" w14:textId="77777777" w:rsidR="004527BB" w:rsidRDefault="004527BB" w:rsidP="00C64D9E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632B87B2" w14:textId="77777777" w:rsidR="009B0B81" w:rsidRDefault="009B0B81" w:rsidP="00C64D9E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1801A3F0" w14:textId="77777777" w:rsidR="009B0B81" w:rsidRDefault="009B0B81" w:rsidP="00C64D9E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11FAF3B9" w14:textId="77777777" w:rsidR="009B0B81" w:rsidRDefault="009B0B81" w:rsidP="00C64D9E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6364C943" w14:textId="77777777" w:rsidR="009B0B81" w:rsidRDefault="009B0B81" w:rsidP="00C64D9E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2C89ED00" w14:textId="77777777" w:rsidR="009B0B81" w:rsidRDefault="009B0B81" w:rsidP="00C64D9E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4255F4CA" w14:textId="77777777" w:rsidR="009B0B81" w:rsidRDefault="009B0B81" w:rsidP="00C64D9E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769CB069" w14:textId="77777777" w:rsidR="009B0B81" w:rsidRDefault="009B0B81" w:rsidP="00C64D9E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7428B3D6" w14:textId="77777777" w:rsidR="009B0B81" w:rsidRDefault="009B0B81" w:rsidP="00C64D9E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58881725" w14:textId="77777777" w:rsidR="009B0B81" w:rsidRDefault="009B0B81" w:rsidP="00C64D9E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77ECD0C3" w14:textId="77777777" w:rsidR="009B0B81" w:rsidRDefault="009B0B81" w:rsidP="00C64D9E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5311BF60" w14:textId="77777777" w:rsidR="009B0B81" w:rsidRDefault="009B0B81" w:rsidP="00C64D9E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6AE7AD80" w14:textId="77777777" w:rsidR="009B0B81" w:rsidRDefault="009B0B81" w:rsidP="00C64D9E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54F7E95B" w14:textId="77777777" w:rsidR="009B0B81" w:rsidRDefault="009B0B81" w:rsidP="00C64D9E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45C02A97" w14:textId="77777777" w:rsidR="00D702CD" w:rsidRPr="00A5228E" w:rsidRDefault="00D702CD" w:rsidP="00C64D9E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782EB739" w14:textId="77777777" w:rsidR="00195A5C" w:rsidRDefault="00195A5C" w:rsidP="00C64D9E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3337F3C7" w14:textId="77777777" w:rsidR="00796272" w:rsidRDefault="00796272" w:rsidP="00C64D9E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048FECB1" w14:textId="77777777" w:rsidR="00796272" w:rsidRDefault="00796272" w:rsidP="00C64D9E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2077FC26" w14:textId="77777777" w:rsidR="00796272" w:rsidRDefault="00796272" w:rsidP="00C64D9E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3610F9F9" w14:textId="77777777" w:rsidR="00796272" w:rsidRDefault="00796272" w:rsidP="00C64D9E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445299D4" w14:textId="77777777" w:rsidR="00796272" w:rsidRDefault="00796272" w:rsidP="00C64D9E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427C19BE" w14:textId="77777777" w:rsidR="00441CFD" w:rsidRDefault="00441CFD" w:rsidP="00C64D9E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2DF45FD9" w14:textId="77777777" w:rsidR="00441CFD" w:rsidRDefault="00441CFD" w:rsidP="00C64D9E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130DC8CC" w14:textId="77777777" w:rsidR="00441CFD" w:rsidRDefault="00441CFD" w:rsidP="00C64D9E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12DD0018" w14:textId="77777777" w:rsidR="00441CFD" w:rsidRDefault="00441CFD" w:rsidP="00C64D9E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43596538" w14:textId="77777777" w:rsidR="00441CFD" w:rsidRDefault="00441CFD" w:rsidP="00C64D9E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2FB0399D" w14:textId="77777777" w:rsidR="008C19C7" w:rsidRDefault="008C19C7" w:rsidP="00C64D9E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795368F2" w14:textId="77777777" w:rsidR="00C53A28" w:rsidRDefault="00C53A28" w:rsidP="00C64D9E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0FEDFF3B" w14:textId="77777777" w:rsidR="00C53A28" w:rsidRDefault="00C53A28" w:rsidP="00C64D9E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386542E4" w14:textId="77777777" w:rsidR="00C53A28" w:rsidRDefault="00C53A28" w:rsidP="00C64D9E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1FC3F11B" w14:textId="77777777" w:rsidR="00C53A28" w:rsidRDefault="00C53A28" w:rsidP="00C64D9E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3B056F34" w14:textId="77777777" w:rsidR="00C53A28" w:rsidRDefault="00C53A28" w:rsidP="00C64D9E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5A87E1ED" w14:textId="77777777" w:rsidR="00C53A28" w:rsidRDefault="00C53A28" w:rsidP="00C64D9E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6071A408" w14:textId="77777777" w:rsidR="00874BF4" w:rsidRDefault="00874BF4" w:rsidP="00C64D9E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02AEB6A1" w14:textId="77777777" w:rsidR="00874BF4" w:rsidRDefault="00874BF4" w:rsidP="00C64D9E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03A0EB4D" w14:textId="77777777" w:rsidR="00874BF4" w:rsidRDefault="00874BF4" w:rsidP="00C64D9E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4F6F8DEA" w14:textId="77777777" w:rsidR="00874BF4" w:rsidRDefault="00874BF4" w:rsidP="00C64D9E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05A42989" w14:textId="77777777" w:rsidR="00874BF4" w:rsidRDefault="00874BF4" w:rsidP="00C64D9E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05DA27AB" w14:textId="77777777" w:rsidR="00874BF4" w:rsidRDefault="00874BF4" w:rsidP="00C64D9E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1D3075C2" w14:textId="77777777" w:rsidR="00874BF4" w:rsidRDefault="00874BF4" w:rsidP="00C64D9E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67225483" w14:textId="77777777" w:rsidR="00874BF4" w:rsidRDefault="00874BF4" w:rsidP="00C64D9E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2FE421B9" w14:textId="77777777" w:rsidR="00796272" w:rsidRPr="00A5228E" w:rsidRDefault="00796272" w:rsidP="00C64D9E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5DEE8987" w14:textId="77777777" w:rsidR="00761052" w:rsidRPr="00A5228E" w:rsidRDefault="00761052" w:rsidP="0054280E">
            <w:pPr>
              <w:pStyle w:val="ListParagraph"/>
              <w:numPr>
                <w:ilvl w:val="0"/>
                <w:numId w:val="3"/>
              </w:numPr>
              <w:jc w:val="right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 xml:space="preserve">Docencia </w:t>
            </w:r>
          </w:p>
          <w:p w14:paraId="231ED949" w14:textId="77777777" w:rsidR="001B2FA2" w:rsidRPr="00A5228E" w:rsidRDefault="001B2FA2" w:rsidP="001B2FA2">
            <w:pPr>
              <w:pStyle w:val="ListParagraph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718285CE" w14:textId="77777777" w:rsidR="001B2FA2" w:rsidRPr="00A5228E" w:rsidRDefault="001B2FA2" w:rsidP="001B2FA2">
            <w:pPr>
              <w:pStyle w:val="ListParagraph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37542A32" w14:textId="77777777" w:rsidR="001B2FA2" w:rsidRPr="00A5228E" w:rsidRDefault="001B2FA2" w:rsidP="001B2FA2">
            <w:pPr>
              <w:pStyle w:val="ListParagraph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32E38B78" w14:textId="77777777" w:rsidR="001B2FA2" w:rsidRPr="00A5228E" w:rsidRDefault="001B2FA2" w:rsidP="001B2FA2">
            <w:pPr>
              <w:pStyle w:val="ListParagraph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5E6A431F" w14:textId="77777777" w:rsidR="001B2FA2" w:rsidRPr="00A5228E" w:rsidRDefault="001B2FA2" w:rsidP="001B2FA2">
            <w:pPr>
              <w:pStyle w:val="ListParagraph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2D9DF5DF" w14:textId="77777777" w:rsidR="001B2FA2" w:rsidRPr="00A5228E" w:rsidRDefault="001B2FA2" w:rsidP="001B2FA2">
            <w:pPr>
              <w:pStyle w:val="ListParagraph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1FEE3E49" w14:textId="77777777" w:rsidR="001B2FA2" w:rsidRPr="00A5228E" w:rsidRDefault="001B2FA2" w:rsidP="001B2FA2">
            <w:pPr>
              <w:pStyle w:val="ListParagraph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11D83AEF" w14:textId="77777777" w:rsidR="001B2FA2" w:rsidRPr="00A5228E" w:rsidRDefault="001B2FA2" w:rsidP="001B2FA2">
            <w:pPr>
              <w:pStyle w:val="ListParagraph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2F599015" w14:textId="77777777" w:rsidR="001B2FA2" w:rsidRPr="00A5228E" w:rsidRDefault="001B2FA2" w:rsidP="001B2FA2">
            <w:pPr>
              <w:pStyle w:val="ListParagraph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19F94462" w14:textId="77777777" w:rsidR="001B2FA2" w:rsidRPr="00A5228E" w:rsidRDefault="001B2FA2" w:rsidP="001B2FA2">
            <w:pPr>
              <w:pStyle w:val="ListParagraph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0AC11369" w14:textId="77777777" w:rsidR="001B2FA2" w:rsidRPr="00A5228E" w:rsidRDefault="001B2FA2" w:rsidP="001B2FA2">
            <w:pPr>
              <w:pStyle w:val="ListParagraph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2C125247" w14:textId="77777777" w:rsidR="001B2FA2" w:rsidRPr="00A5228E" w:rsidRDefault="001B2FA2" w:rsidP="001B2FA2">
            <w:pPr>
              <w:pStyle w:val="ListParagraph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55EB2AEF" w14:textId="77777777" w:rsidR="001B2FA2" w:rsidRPr="00A5228E" w:rsidRDefault="001B2FA2" w:rsidP="001B2FA2">
            <w:pPr>
              <w:pStyle w:val="ListParagraph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39DAF50E" w14:textId="77777777" w:rsidR="001B2FA2" w:rsidRPr="00A5228E" w:rsidRDefault="001B2FA2" w:rsidP="001B2FA2">
            <w:pPr>
              <w:pStyle w:val="ListParagraph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1FF7F8F3" w14:textId="77777777" w:rsidR="001B2FA2" w:rsidRPr="00A5228E" w:rsidRDefault="001B2FA2" w:rsidP="001B2FA2">
            <w:pPr>
              <w:pStyle w:val="ListParagraph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0716341C" w14:textId="77777777" w:rsidR="001B2FA2" w:rsidRPr="00A5228E" w:rsidRDefault="001B2FA2" w:rsidP="001B2FA2">
            <w:pPr>
              <w:pStyle w:val="ListParagraph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79D9C1A1" w14:textId="77777777" w:rsidR="001B2FA2" w:rsidRPr="00A5228E" w:rsidRDefault="001B2FA2" w:rsidP="001B2FA2">
            <w:pPr>
              <w:pStyle w:val="ListParagraph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31E624D1" w14:textId="77777777" w:rsidR="001B2FA2" w:rsidRPr="00A5228E" w:rsidRDefault="001B2FA2" w:rsidP="001B2FA2">
            <w:pPr>
              <w:pStyle w:val="ListParagraph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651F2BFB" w14:textId="77777777" w:rsidR="001B2FA2" w:rsidRPr="00A5228E" w:rsidRDefault="001B2FA2" w:rsidP="001B2FA2">
            <w:pPr>
              <w:pStyle w:val="ListParagraph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77E73604" w14:textId="77777777" w:rsidR="001B2FA2" w:rsidRPr="00A5228E" w:rsidRDefault="001B2FA2" w:rsidP="001B2FA2">
            <w:pPr>
              <w:pStyle w:val="ListParagraph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7C101EA0" w14:textId="77777777" w:rsidR="001B2FA2" w:rsidRPr="00A5228E" w:rsidRDefault="001B2FA2" w:rsidP="001B2FA2">
            <w:pPr>
              <w:pStyle w:val="ListParagraph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1173E4FA" w14:textId="77777777" w:rsidR="001B2FA2" w:rsidRPr="00A5228E" w:rsidRDefault="001B2FA2" w:rsidP="001B2FA2">
            <w:pPr>
              <w:pStyle w:val="ListParagraph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2624003F" w14:textId="77777777" w:rsidR="001B2FA2" w:rsidRPr="00A5228E" w:rsidRDefault="001B2FA2" w:rsidP="00691956">
            <w:pPr>
              <w:pStyle w:val="ListParagraph"/>
              <w:ind w:left="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4E2A37EB" w14:textId="77777777" w:rsidR="001B2FA2" w:rsidRPr="00A5228E" w:rsidRDefault="001B2FA2" w:rsidP="001B2FA2">
            <w:pPr>
              <w:pStyle w:val="ListParagraph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44B013B4" w14:textId="77777777" w:rsidR="001B2FA2" w:rsidRPr="00A5228E" w:rsidRDefault="001B2FA2" w:rsidP="001B2FA2">
            <w:pPr>
              <w:pStyle w:val="ListParagraph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31F0B85C" w14:textId="77777777" w:rsidR="001B2FA2" w:rsidRPr="00A5228E" w:rsidRDefault="001B2FA2" w:rsidP="001B2FA2">
            <w:pPr>
              <w:pStyle w:val="ListParagraph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7ADD5E56" w14:textId="77777777" w:rsidR="00691956" w:rsidRPr="00A5228E" w:rsidRDefault="00691956" w:rsidP="001B2FA2">
            <w:pPr>
              <w:pStyle w:val="ListParagraph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1978FCEF" w14:textId="77777777" w:rsidR="00691956" w:rsidRPr="00A5228E" w:rsidRDefault="00691956" w:rsidP="001B2FA2">
            <w:pPr>
              <w:pStyle w:val="ListParagraph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518C21AF" w14:textId="77777777" w:rsidR="00691956" w:rsidRPr="00A5228E" w:rsidRDefault="00691956" w:rsidP="001B2FA2">
            <w:pPr>
              <w:pStyle w:val="ListParagraph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07F50DA5" w14:textId="77777777" w:rsidR="00691956" w:rsidRPr="00A5228E" w:rsidRDefault="00691956" w:rsidP="001B2FA2">
            <w:pPr>
              <w:pStyle w:val="ListParagraph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5F1928F7" w14:textId="77777777" w:rsidR="00691956" w:rsidRPr="00A5228E" w:rsidRDefault="00691956" w:rsidP="001B2FA2">
            <w:pPr>
              <w:pStyle w:val="ListParagraph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63456425" w14:textId="77777777" w:rsidR="00691956" w:rsidRPr="00A5228E" w:rsidRDefault="00691956" w:rsidP="001B2FA2">
            <w:pPr>
              <w:pStyle w:val="ListParagraph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781FC62A" w14:textId="77777777" w:rsidR="00691956" w:rsidRPr="00A5228E" w:rsidRDefault="00691956" w:rsidP="00691956">
            <w:pPr>
              <w:pStyle w:val="ListParagraph"/>
              <w:ind w:left="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76023A95" w14:textId="77777777" w:rsidR="00C64D9E" w:rsidRPr="00A5228E" w:rsidRDefault="00C64D9E" w:rsidP="00691956">
            <w:pPr>
              <w:pStyle w:val="ListParagraph"/>
              <w:ind w:left="0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4E8E53C0" w14:textId="77777777" w:rsidR="009B722D" w:rsidRPr="00A5228E" w:rsidRDefault="009B722D" w:rsidP="00A5228E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452FBCB3" w14:textId="77777777" w:rsidR="009B722D" w:rsidRDefault="009B722D" w:rsidP="009B722D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5366F199" w14:textId="77777777" w:rsidR="00595354" w:rsidRDefault="00595354" w:rsidP="009B722D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2F4F5ADE" w14:textId="77777777" w:rsidR="00595354" w:rsidRDefault="00595354" w:rsidP="009B722D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125DB9CA" w14:textId="77777777" w:rsidR="00595354" w:rsidRDefault="00595354" w:rsidP="009B722D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30AD2445" w14:textId="77777777" w:rsidR="00595354" w:rsidRDefault="00595354" w:rsidP="009B722D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7D553325" w14:textId="77777777" w:rsidR="00595354" w:rsidRDefault="00595354" w:rsidP="009B722D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4898089A" w14:textId="77777777" w:rsidR="00595354" w:rsidRDefault="00595354" w:rsidP="009B722D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0B8EE705" w14:textId="77777777" w:rsidR="00595354" w:rsidRDefault="00595354" w:rsidP="009B722D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044173F3" w14:textId="77777777" w:rsidR="00595354" w:rsidRDefault="00595354" w:rsidP="009B722D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5E09EF8B" w14:textId="77777777" w:rsidR="00595354" w:rsidRDefault="00595354" w:rsidP="009B722D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3E377F2A" w14:textId="77777777" w:rsidR="00595354" w:rsidRDefault="00595354" w:rsidP="009B722D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721635A9" w14:textId="77777777" w:rsidR="00595354" w:rsidRDefault="00595354" w:rsidP="009B722D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59159891" w14:textId="77777777" w:rsidR="00595354" w:rsidRDefault="00595354" w:rsidP="009B722D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2C8ADC67" w14:textId="77777777" w:rsidR="00595354" w:rsidRDefault="00595354" w:rsidP="009B722D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66361A35" w14:textId="77777777" w:rsidR="00595354" w:rsidRDefault="00595354" w:rsidP="009B722D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44984556" w14:textId="77777777" w:rsidR="00595354" w:rsidRDefault="00595354" w:rsidP="009B722D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20A8C52B" w14:textId="77777777" w:rsidR="00595354" w:rsidRDefault="00595354" w:rsidP="009B722D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05A0BCB2" w14:textId="77777777" w:rsidR="00595354" w:rsidRDefault="00595354" w:rsidP="009B722D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0273A361" w14:textId="77777777" w:rsidR="00D702CD" w:rsidRDefault="00D702CD" w:rsidP="009B722D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294F61E2" w14:textId="77777777" w:rsidR="004D6281" w:rsidRDefault="004D6281" w:rsidP="009B722D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656AE3EF" w14:textId="77777777" w:rsidR="004D6281" w:rsidRDefault="004D6281" w:rsidP="009B722D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50B72795" w14:textId="77777777" w:rsidR="004D6281" w:rsidRDefault="004D6281" w:rsidP="009B722D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1D765E37" w14:textId="77777777" w:rsidR="004D6281" w:rsidRDefault="004D6281" w:rsidP="009B722D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61092AB6" w14:textId="77777777" w:rsidR="004D6281" w:rsidRDefault="004D6281" w:rsidP="009B722D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37B873F1" w14:textId="77777777" w:rsidR="004D6281" w:rsidRDefault="004D6281" w:rsidP="009B722D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3A44A6A3" w14:textId="77777777" w:rsidR="004D6281" w:rsidRDefault="004D6281" w:rsidP="009B722D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76B99CFE" w14:textId="77777777" w:rsidR="004D6281" w:rsidRDefault="004D6281" w:rsidP="009B722D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49C8BE0D" w14:textId="77777777" w:rsidR="004D6281" w:rsidRDefault="004D6281" w:rsidP="009B722D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352FC347" w14:textId="77777777" w:rsidR="004D6281" w:rsidRDefault="004D6281" w:rsidP="009B722D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04634A5F" w14:textId="77777777" w:rsidR="004D6281" w:rsidRDefault="004D6281" w:rsidP="009B722D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7028CE3D" w14:textId="77777777" w:rsidR="004D6281" w:rsidRDefault="004D6281" w:rsidP="009B722D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687CEF0C" w14:textId="77777777" w:rsidR="004D6281" w:rsidRDefault="004D6281" w:rsidP="009B722D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1BEB86FD" w14:textId="77777777" w:rsidR="004D6281" w:rsidRDefault="004D6281" w:rsidP="009B722D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35A65367" w14:textId="77777777" w:rsidR="004D6281" w:rsidRDefault="004D6281" w:rsidP="009B722D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48DA78CC" w14:textId="77777777" w:rsidR="004D6281" w:rsidRDefault="004D6281" w:rsidP="009B722D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005916E9" w14:textId="77777777" w:rsidR="004D6281" w:rsidRDefault="004D6281" w:rsidP="009B722D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74D0923A" w14:textId="77777777" w:rsidR="004D6281" w:rsidRDefault="004D6281" w:rsidP="009B722D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0086B403" w14:textId="77777777" w:rsidR="004D6281" w:rsidRPr="00A5228E" w:rsidRDefault="004D6281" w:rsidP="009B722D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4AB47908" w14:textId="77777777" w:rsidR="00195A5C" w:rsidRDefault="00195A5C" w:rsidP="009B722D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08940C9D" w14:textId="77777777" w:rsidR="00064531" w:rsidRDefault="00064531" w:rsidP="009B722D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32B4A6C5" w14:textId="77777777" w:rsidR="00064531" w:rsidRDefault="00064531" w:rsidP="009B722D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576EB532" w14:textId="77777777" w:rsidR="00064531" w:rsidRDefault="00064531" w:rsidP="009B722D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4D2A3301" w14:textId="77777777" w:rsidR="00064531" w:rsidRDefault="00064531" w:rsidP="009B722D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66F38028" w14:textId="77777777" w:rsidR="00064531" w:rsidRDefault="00064531" w:rsidP="009B722D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268873B9" w14:textId="77777777" w:rsidR="00064531" w:rsidRDefault="00064531" w:rsidP="009B722D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5BCC36FA" w14:textId="77777777" w:rsidR="00064531" w:rsidRDefault="00064531" w:rsidP="009B722D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44660C8E" w14:textId="77777777" w:rsidR="00064531" w:rsidRDefault="00064531" w:rsidP="009B722D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578D00A4" w14:textId="77777777" w:rsidR="00441CFD" w:rsidRDefault="00441CFD" w:rsidP="009B722D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575E719D" w14:textId="77777777" w:rsidR="00441CFD" w:rsidRDefault="00441CFD" w:rsidP="009B722D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33186D91" w14:textId="77777777" w:rsidR="00AC5B84" w:rsidRDefault="00AC5B84" w:rsidP="009B722D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4B302319" w14:textId="77777777" w:rsidR="00AC5B84" w:rsidRDefault="00AC5B84" w:rsidP="009B722D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10BF649B" w14:textId="77777777" w:rsidR="00AC5B84" w:rsidRDefault="00AC5B84" w:rsidP="009B722D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19833EB7" w14:textId="77777777" w:rsidR="00AC5B84" w:rsidRDefault="00AC5B84" w:rsidP="009B722D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29D264AB" w14:textId="77777777" w:rsidR="00AC5B84" w:rsidRDefault="00AC5B84" w:rsidP="009B722D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19FC8778" w14:textId="77777777" w:rsidR="00064531" w:rsidRPr="00A5228E" w:rsidRDefault="00064531" w:rsidP="009B722D">
            <w:pP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07E5BEF2" w14:textId="77777777" w:rsidR="00761052" w:rsidRPr="00A5228E" w:rsidRDefault="0067586C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  <w:r w:rsidRPr="00A5228E"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  <w:t>Publicaciones</w:t>
            </w:r>
          </w:p>
          <w:p w14:paraId="13DAEDCF" w14:textId="77777777" w:rsidR="008730E0" w:rsidRPr="00A5228E" w:rsidRDefault="008730E0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50E1D1E6" w14:textId="77777777" w:rsidR="008730E0" w:rsidRPr="00A5228E" w:rsidRDefault="008730E0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023E4B23" w14:textId="77777777" w:rsidR="008730E0" w:rsidRPr="00A5228E" w:rsidRDefault="008730E0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2AD52461" w14:textId="77777777" w:rsidR="008730E0" w:rsidRPr="00A5228E" w:rsidRDefault="008730E0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4DE16C97" w14:textId="77777777" w:rsidR="008730E0" w:rsidRPr="00A5228E" w:rsidRDefault="008730E0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5C0FB50B" w14:textId="77777777" w:rsidR="008730E0" w:rsidRPr="00A5228E" w:rsidRDefault="008730E0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61A15F2E" w14:textId="77777777" w:rsidR="008730E0" w:rsidRPr="00A5228E" w:rsidRDefault="008730E0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06CD4F0A" w14:textId="77777777" w:rsidR="008730E0" w:rsidRPr="00A5228E" w:rsidRDefault="008730E0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0D5DF89F" w14:textId="77777777" w:rsidR="008730E0" w:rsidRPr="00A5228E" w:rsidRDefault="008730E0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691791E6" w14:textId="77777777" w:rsidR="008730E0" w:rsidRPr="00A5228E" w:rsidRDefault="008730E0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48450FDA" w14:textId="77777777" w:rsidR="008730E0" w:rsidRPr="00A5228E" w:rsidRDefault="008730E0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1C7DFC3C" w14:textId="77777777" w:rsidR="008730E0" w:rsidRPr="00A5228E" w:rsidRDefault="008730E0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28423BB3" w14:textId="77777777" w:rsidR="008730E0" w:rsidRPr="00A5228E" w:rsidRDefault="008730E0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0FF91AD2" w14:textId="77777777" w:rsidR="008730E0" w:rsidRPr="00A5228E" w:rsidRDefault="008730E0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6286A721" w14:textId="77777777" w:rsidR="008730E0" w:rsidRPr="00A5228E" w:rsidRDefault="008730E0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62C689B5" w14:textId="77777777" w:rsidR="008730E0" w:rsidRPr="00A5228E" w:rsidRDefault="008730E0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759DD418" w14:textId="77777777" w:rsidR="008730E0" w:rsidRPr="00A5228E" w:rsidRDefault="008730E0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42DE99C6" w14:textId="77777777" w:rsidR="008730E0" w:rsidRPr="00A5228E" w:rsidRDefault="008730E0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70BE20E9" w14:textId="77777777" w:rsidR="008730E0" w:rsidRPr="00A5228E" w:rsidRDefault="008730E0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49017EA2" w14:textId="77777777" w:rsidR="008730E0" w:rsidRPr="00A5228E" w:rsidRDefault="008730E0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5963ED95" w14:textId="77777777" w:rsidR="008730E0" w:rsidRPr="00A5228E" w:rsidRDefault="008730E0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699E5A13" w14:textId="77777777" w:rsidR="008730E0" w:rsidRPr="00A5228E" w:rsidRDefault="008730E0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7AF268C9" w14:textId="77777777" w:rsidR="008730E0" w:rsidRPr="00A5228E" w:rsidRDefault="008730E0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40AAD7B6" w14:textId="77777777" w:rsidR="008730E0" w:rsidRPr="00A5228E" w:rsidRDefault="008730E0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75224225" w14:textId="77777777" w:rsidR="008730E0" w:rsidRPr="00A5228E" w:rsidRDefault="008730E0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3E508E43" w14:textId="77777777" w:rsidR="008730E0" w:rsidRPr="00A5228E" w:rsidRDefault="008730E0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336E6DE4" w14:textId="77777777" w:rsidR="008730E0" w:rsidRPr="00A5228E" w:rsidRDefault="008730E0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2E7A9D98" w14:textId="77777777" w:rsidR="008730E0" w:rsidRPr="00A5228E" w:rsidRDefault="008730E0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30FC9AEC" w14:textId="77777777" w:rsidR="008730E0" w:rsidRPr="00A5228E" w:rsidRDefault="008730E0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65D02D3E" w14:textId="77777777" w:rsidR="008730E0" w:rsidRPr="00A5228E" w:rsidRDefault="008730E0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7E6497BC" w14:textId="77777777" w:rsidR="008730E0" w:rsidRPr="00A5228E" w:rsidRDefault="008730E0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741DFCEE" w14:textId="77777777" w:rsidR="008730E0" w:rsidRPr="00A5228E" w:rsidRDefault="008730E0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3D7D3D8F" w14:textId="77777777" w:rsidR="008730E0" w:rsidRPr="00A5228E" w:rsidRDefault="008730E0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08AF5D9C" w14:textId="77777777" w:rsidR="008730E0" w:rsidRPr="00A5228E" w:rsidRDefault="008730E0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4AA6E829" w14:textId="77777777" w:rsidR="008730E0" w:rsidRPr="00A5228E" w:rsidRDefault="008730E0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00255978" w14:textId="77777777" w:rsidR="008730E0" w:rsidRPr="00A5228E" w:rsidRDefault="008730E0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33E60BA3" w14:textId="77777777" w:rsidR="008730E0" w:rsidRPr="00A5228E" w:rsidRDefault="008730E0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1B594B27" w14:textId="77777777" w:rsidR="008730E0" w:rsidRPr="00A5228E" w:rsidRDefault="008730E0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4BA4DE59" w14:textId="77777777" w:rsidR="008730E0" w:rsidRPr="00A5228E" w:rsidRDefault="008730E0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0EF2EB9B" w14:textId="77777777" w:rsidR="008730E0" w:rsidRPr="00A5228E" w:rsidRDefault="008730E0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184542AC" w14:textId="77777777" w:rsidR="008730E0" w:rsidRPr="00A5228E" w:rsidRDefault="008730E0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341B7E27" w14:textId="77777777" w:rsidR="008730E0" w:rsidRPr="00A5228E" w:rsidRDefault="008730E0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1DC36474" w14:textId="77777777" w:rsidR="008730E0" w:rsidRPr="00A5228E" w:rsidRDefault="008730E0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6BF17826" w14:textId="77777777" w:rsidR="008730E0" w:rsidRPr="00A5228E" w:rsidRDefault="008730E0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299B4AFC" w14:textId="77777777" w:rsidR="008730E0" w:rsidRPr="00A5228E" w:rsidRDefault="008730E0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45985EB8" w14:textId="77777777" w:rsidR="008730E0" w:rsidRPr="00A5228E" w:rsidRDefault="008730E0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01768307" w14:textId="77777777" w:rsidR="008730E0" w:rsidRPr="00A5228E" w:rsidRDefault="008730E0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3A8D5047" w14:textId="77777777" w:rsidR="008730E0" w:rsidRPr="00A5228E" w:rsidRDefault="008730E0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5A4D7821" w14:textId="77777777" w:rsidR="008730E0" w:rsidRPr="00A5228E" w:rsidRDefault="008730E0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6906621A" w14:textId="77777777" w:rsidR="008730E0" w:rsidRPr="00A5228E" w:rsidRDefault="008730E0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34EE70AA" w14:textId="77777777" w:rsidR="008730E0" w:rsidRPr="00A5228E" w:rsidRDefault="008730E0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3A64EED8" w14:textId="77777777" w:rsidR="008730E0" w:rsidRPr="00A5228E" w:rsidRDefault="008730E0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4D2B9A14" w14:textId="77777777" w:rsidR="008730E0" w:rsidRPr="00A5228E" w:rsidRDefault="008730E0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1CC2C14B" w14:textId="77777777" w:rsidR="008730E0" w:rsidRPr="00A5228E" w:rsidRDefault="008730E0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767E0D6B" w14:textId="77777777" w:rsidR="008730E0" w:rsidRPr="00A5228E" w:rsidRDefault="008730E0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5CD5C465" w14:textId="77777777" w:rsidR="008730E0" w:rsidRPr="00A5228E" w:rsidRDefault="008730E0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0FDC40B8" w14:textId="77777777" w:rsidR="008730E0" w:rsidRPr="00A5228E" w:rsidRDefault="008730E0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0FAB8726" w14:textId="77777777" w:rsidR="008730E0" w:rsidRPr="00A5228E" w:rsidRDefault="008730E0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426C680A" w14:textId="77777777" w:rsidR="008730E0" w:rsidRPr="00A5228E" w:rsidRDefault="008730E0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53E01A0E" w14:textId="77777777" w:rsidR="008730E0" w:rsidRPr="00A5228E" w:rsidRDefault="008730E0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57545D6E" w14:textId="77777777" w:rsidR="008730E0" w:rsidRPr="00A5228E" w:rsidRDefault="008730E0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5A9136B3" w14:textId="77777777" w:rsidR="008730E0" w:rsidRPr="00A5228E" w:rsidRDefault="008730E0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0FEC66E5" w14:textId="77777777" w:rsidR="008730E0" w:rsidRPr="00A5228E" w:rsidRDefault="008730E0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7B3407F3" w14:textId="77777777" w:rsidR="008730E0" w:rsidRPr="00A5228E" w:rsidRDefault="008730E0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1621EE4A" w14:textId="77777777" w:rsidR="008730E0" w:rsidRPr="00A5228E" w:rsidRDefault="008730E0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2EBF4DD9" w14:textId="77777777" w:rsidR="00C64D9E" w:rsidRPr="00A5228E" w:rsidRDefault="00C64D9E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7C1A43D0" w14:textId="77777777" w:rsidR="008730E0" w:rsidRPr="00A5228E" w:rsidRDefault="008730E0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16A8756E" w14:textId="77777777" w:rsidR="00E6681C" w:rsidRPr="00A5228E" w:rsidRDefault="00E6681C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57ADC1F8" w14:textId="77777777" w:rsidR="00E6681C" w:rsidRPr="00A5228E" w:rsidRDefault="00E6681C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3FF72C19" w14:textId="77777777" w:rsidR="00E6681C" w:rsidRPr="00A5228E" w:rsidRDefault="00E6681C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08638F3B" w14:textId="77777777" w:rsidR="00E6681C" w:rsidRPr="00A5228E" w:rsidRDefault="00E6681C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6E7A7D3C" w14:textId="77777777" w:rsidR="00E6681C" w:rsidRPr="00A5228E" w:rsidRDefault="00E6681C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6C23467A" w14:textId="77777777" w:rsidR="00E6681C" w:rsidRPr="00A5228E" w:rsidRDefault="00E6681C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2053B4E0" w14:textId="77777777" w:rsidR="00E6681C" w:rsidRPr="00A5228E" w:rsidRDefault="00E6681C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464EC746" w14:textId="77777777" w:rsidR="00E6681C" w:rsidRPr="00A5228E" w:rsidRDefault="00E6681C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573F905C" w14:textId="77777777" w:rsidR="00E6681C" w:rsidRPr="00A5228E" w:rsidRDefault="00E6681C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3C9201A6" w14:textId="77777777" w:rsidR="00E6681C" w:rsidRPr="00A5228E" w:rsidRDefault="00E6681C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48560A2E" w14:textId="77777777" w:rsidR="008730E0" w:rsidRPr="00A5228E" w:rsidRDefault="008730E0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27D16E7D" w14:textId="77777777" w:rsidR="00477BAC" w:rsidRPr="00A5228E" w:rsidRDefault="00477BAC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28887AD7" w14:textId="77777777" w:rsidR="00477BAC" w:rsidRPr="00A5228E" w:rsidRDefault="00477BAC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16DD643F" w14:textId="77777777" w:rsidR="00477BAC" w:rsidRPr="00A5228E" w:rsidRDefault="00477BAC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465B8C12" w14:textId="77777777" w:rsidR="00477BAC" w:rsidRPr="00A5228E" w:rsidRDefault="00477BAC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41195772" w14:textId="77777777" w:rsidR="00477BAC" w:rsidRPr="00A5228E" w:rsidRDefault="00477BAC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043C8024" w14:textId="77777777" w:rsidR="000E75F3" w:rsidRPr="00A5228E" w:rsidRDefault="000E75F3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200CA2BF" w14:textId="77777777" w:rsidR="000E75F3" w:rsidRPr="00A5228E" w:rsidRDefault="000E75F3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1FCC3FAC" w14:textId="77777777" w:rsidR="000E75F3" w:rsidRPr="00A5228E" w:rsidRDefault="000E75F3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79B36B7E" w14:textId="77777777" w:rsidR="000E75F3" w:rsidRPr="00A5228E" w:rsidRDefault="000E75F3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732FC1F2" w14:textId="77777777" w:rsidR="000E75F3" w:rsidRPr="00A5228E" w:rsidRDefault="000E75F3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0A3066D1" w14:textId="77777777" w:rsidR="000E75F3" w:rsidRPr="00A5228E" w:rsidRDefault="000E75F3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7DE503D0" w14:textId="77777777" w:rsidR="000E75F3" w:rsidRPr="00A5228E" w:rsidRDefault="000E75F3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55D042FD" w14:textId="77777777" w:rsidR="000E75F3" w:rsidRPr="00A5228E" w:rsidRDefault="000E75F3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31A6CAA3" w14:textId="77777777" w:rsidR="000E75F3" w:rsidRPr="00A5228E" w:rsidRDefault="000E75F3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66B8AA2D" w14:textId="77777777" w:rsidR="000E75F3" w:rsidRPr="00A5228E" w:rsidRDefault="000E75F3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55656DD1" w14:textId="77777777" w:rsidR="000E75F3" w:rsidRPr="00A5228E" w:rsidRDefault="000E75F3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2F32D33A" w14:textId="77777777" w:rsidR="000E75F3" w:rsidRPr="00A5228E" w:rsidRDefault="000E75F3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4BDE2BEA" w14:textId="77777777" w:rsidR="00195A5C" w:rsidRPr="00A5228E" w:rsidRDefault="00195A5C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254793AA" w14:textId="77777777" w:rsidR="00195A5C" w:rsidRPr="00A5228E" w:rsidRDefault="00195A5C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45F8AA90" w14:textId="77777777" w:rsidR="00195A5C" w:rsidRPr="00A5228E" w:rsidRDefault="00195A5C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6FB42CED" w14:textId="77777777" w:rsidR="00195A5C" w:rsidRPr="00A5228E" w:rsidRDefault="00195A5C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6E2C7F66" w14:textId="77777777" w:rsidR="00423A8E" w:rsidRPr="00A5228E" w:rsidRDefault="00423A8E" w:rsidP="00195A5C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3C205D46" w14:textId="77777777" w:rsidR="00423A8E" w:rsidRPr="00A5228E" w:rsidRDefault="00423A8E" w:rsidP="00195A5C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40A70B97" w14:textId="77777777" w:rsidR="00423A8E" w:rsidRDefault="00423A8E" w:rsidP="00195A5C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63746C6E" w14:textId="77777777" w:rsidR="00595354" w:rsidRDefault="00595354" w:rsidP="00195A5C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0470AA3B" w14:textId="77777777" w:rsidR="00595354" w:rsidRDefault="00595354" w:rsidP="00195A5C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713F4CFB" w14:textId="77777777" w:rsidR="00595354" w:rsidRDefault="00595354" w:rsidP="00195A5C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24793830" w14:textId="77777777" w:rsidR="00595354" w:rsidRDefault="00595354" w:rsidP="00195A5C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596D5EC8" w14:textId="77777777" w:rsidR="00595354" w:rsidRDefault="00595354" w:rsidP="00195A5C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53D9F439" w14:textId="77777777" w:rsidR="00595354" w:rsidRDefault="00595354" w:rsidP="00195A5C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6B7B192E" w14:textId="77777777" w:rsidR="00595354" w:rsidRDefault="00595354" w:rsidP="00195A5C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6C81D7D2" w14:textId="77777777" w:rsidR="00595354" w:rsidRDefault="00595354" w:rsidP="00195A5C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4C417286" w14:textId="77777777" w:rsidR="00595354" w:rsidRDefault="00595354" w:rsidP="00195A5C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05D3536D" w14:textId="77777777" w:rsidR="00595354" w:rsidRDefault="00595354" w:rsidP="00195A5C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173440C9" w14:textId="77777777" w:rsidR="00595354" w:rsidRDefault="00595354" w:rsidP="00195A5C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4AA61DBC" w14:textId="77777777" w:rsidR="00595354" w:rsidRDefault="00595354" w:rsidP="00195A5C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61CF9068" w14:textId="77777777" w:rsidR="00595354" w:rsidRPr="00A5228E" w:rsidRDefault="00595354" w:rsidP="00195A5C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72E3E12F" w14:textId="77777777" w:rsidR="00423A8E" w:rsidRPr="00A5228E" w:rsidRDefault="00423A8E" w:rsidP="00195A5C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2B42CE7F" w14:textId="77777777" w:rsidR="00423A8E" w:rsidRDefault="00423A8E" w:rsidP="00195A5C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3CF8B2E2" w14:textId="77777777" w:rsidR="009B0B81" w:rsidRDefault="009B0B81" w:rsidP="00195A5C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2BF34C4A" w14:textId="77777777" w:rsidR="009B0B81" w:rsidRPr="00A5228E" w:rsidRDefault="009B0B81" w:rsidP="00195A5C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2FC27199" w14:textId="77777777" w:rsidR="00423A8E" w:rsidRDefault="00423A8E" w:rsidP="00195A5C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518CD5B2" w14:textId="77777777" w:rsidR="004D6281" w:rsidRDefault="004D6281" w:rsidP="00195A5C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22EEE2B6" w14:textId="77777777" w:rsidR="004D6281" w:rsidRDefault="004D6281" w:rsidP="00195A5C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417C19D0" w14:textId="77777777" w:rsidR="004D6281" w:rsidRDefault="004D6281" w:rsidP="00195A5C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50F71528" w14:textId="77777777" w:rsidR="004D6281" w:rsidRDefault="004D6281" w:rsidP="00195A5C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31F37C25" w14:textId="77777777" w:rsidR="004D6281" w:rsidRDefault="004D6281" w:rsidP="00195A5C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64EE5E66" w14:textId="77777777" w:rsidR="004D6281" w:rsidRDefault="004D6281" w:rsidP="00195A5C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27A8496C" w14:textId="77777777" w:rsidR="004D6281" w:rsidRDefault="004D6281" w:rsidP="00195A5C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7E1569F4" w14:textId="77777777" w:rsidR="00094746" w:rsidRDefault="00094746" w:rsidP="00195A5C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168EBEE9" w14:textId="77777777" w:rsidR="00094746" w:rsidRDefault="00094746" w:rsidP="00195A5C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7D3EC17D" w14:textId="77777777" w:rsidR="00094746" w:rsidRDefault="00094746" w:rsidP="00195A5C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6B91D83C" w14:textId="77777777" w:rsidR="00094746" w:rsidRDefault="00094746" w:rsidP="00195A5C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55217181" w14:textId="77777777" w:rsidR="00094746" w:rsidRDefault="00094746" w:rsidP="00195A5C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26D53028" w14:textId="77777777" w:rsidR="004138D0" w:rsidRDefault="004138D0" w:rsidP="00195A5C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5BA532B7" w14:textId="77777777" w:rsidR="004138D0" w:rsidRDefault="004138D0" w:rsidP="00195A5C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6B977B8E" w14:textId="77777777" w:rsidR="004138D0" w:rsidRDefault="004138D0" w:rsidP="00195A5C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2D6BF810" w14:textId="77777777" w:rsidR="004138D0" w:rsidRDefault="004138D0" w:rsidP="00195A5C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221852DC" w14:textId="77777777" w:rsidR="004138D0" w:rsidRDefault="004138D0" w:rsidP="00195A5C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1A2F7B9F" w14:textId="77777777" w:rsidR="004138D0" w:rsidRDefault="004138D0" w:rsidP="00195A5C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2AA630FE" w14:textId="77777777" w:rsidR="004138D0" w:rsidRDefault="004138D0" w:rsidP="00195A5C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44B25CE3" w14:textId="77777777" w:rsidR="004138D0" w:rsidRDefault="004138D0" w:rsidP="00195A5C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09A2376D" w14:textId="77777777" w:rsidR="004138D0" w:rsidRDefault="004138D0" w:rsidP="00195A5C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2F350499" w14:textId="77777777" w:rsidR="004138D0" w:rsidRDefault="004138D0" w:rsidP="00195A5C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132762D0" w14:textId="77777777" w:rsidR="004138D0" w:rsidRDefault="004138D0" w:rsidP="00195A5C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69068912" w14:textId="77777777" w:rsidR="004138D0" w:rsidRDefault="004138D0" w:rsidP="00195A5C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7F0C3781" w14:textId="77777777" w:rsidR="004D6281" w:rsidRDefault="004D6281" w:rsidP="00195A5C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0239A3B7" w14:textId="77777777" w:rsidR="005965AC" w:rsidRDefault="005965AC" w:rsidP="00195A5C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09979ABE" w14:textId="77777777" w:rsidR="004D3798" w:rsidRDefault="004D3798" w:rsidP="00195A5C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18182D43" w14:textId="77777777" w:rsidR="004D3798" w:rsidRDefault="004D3798" w:rsidP="00195A5C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728D2CB1" w14:textId="77777777" w:rsidR="004D3798" w:rsidRDefault="004D3798" w:rsidP="00195A5C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6D2F57AD" w14:textId="77777777" w:rsidR="004D3798" w:rsidRDefault="004D3798" w:rsidP="00195A5C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4C43838E" w14:textId="77777777" w:rsidR="004D3798" w:rsidRDefault="004D3798" w:rsidP="00195A5C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2A0AB259" w14:textId="77777777" w:rsidR="00441CFD" w:rsidRDefault="00441CFD" w:rsidP="00195A5C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7768C2B7" w14:textId="77777777" w:rsidR="00441CFD" w:rsidRDefault="00441CFD" w:rsidP="00195A5C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0902E424" w14:textId="77777777" w:rsidR="00441CFD" w:rsidRDefault="00441CFD" w:rsidP="00195A5C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4EF6DDB8" w14:textId="77777777" w:rsidR="00441CFD" w:rsidRDefault="00441CFD" w:rsidP="00195A5C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6FA4AEDD" w14:textId="77777777" w:rsidR="00441CFD" w:rsidRDefault="00441CFD" w:rsidP="00195A5C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1BD53804" w14:textId="77777777" w:rsidR="00441CFD" w:rsidRDefault="00441CFD" w:rsidP="00195A5C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5DD2C24D" w14:textId="77777777" w:rsidR="00441CFD" w:rsidRDefault="00441CFD" w:rsidP="00195A5C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7974DD6F" w14:textId="77777777" w:rsidR="00441CFD" w:rsidRDefault="00441CFD" w:rsidP="00195A5C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135FE6E2" w14:textId="77777777" w:rsidR="00441CFD" w:rsidRDefault="00441CFD" w:rsidP="00195A5C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612933CE" w14:textId="77777777" w:rsidR="00441CFD" w:rsidRDefault="00441CFD" w:rsidP="00195A5C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04B55F86" w14:textId="77777777" w:rsidR="00441CFD" w:rsidRDefault="00441CFD" w:rsidP="00195A5C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3D1E4A8E" w14:textId="77777777" w:rsidR="00441CFD" w:rsidRDefault="00441CFD" w:rsidP="00195A5C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2CF87BD6" w14:textId="77777777" w:rsidR="004D3798" w:rsidRDefault="004D3798" w:rsidP="004D3798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0ACB1002" w14:textId="77777777" w:rsidR="00FF37E4" w:rsidRDefault="00FF37E4" w:rsidP="004D3798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2B31C471" w14:textId="77777777" w:rsidR="00FF37E4" w:rsidRDefault="00FF37E4" w:rsidP="004D3798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2F49E0DE" w14:textId="77777777" w:rsidR="00FF37E4" w:rsidRDefault="00FF37E4" w:rsidP="004D3798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404478DE" w14:textId="77777777" w:rsidR="00FF37E4" w:rsidRDefault="00FF37E4" w:rsidP="004D3798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1DDDBCC9" w14:textId="77777777" w:rsidR="00FF37E4" w:rsidRDefault="00FF37E4" w:rsidP="004D3798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7C24C512" w14:textId="7ECBE133" w:rsidR="00FF37E4" w:rsidRDefault="00FF37E4" w:rsidP="00FF37E4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6E8B6878" w14:textId="7533C90A" w:rsidR="00B75E8E" w:rsidRDefault="00B75E8E" w:rsidP="00FF37E4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5EB471CD" w14:textId="196CB021" w:rsidR="00B75E8E" w:rsidRDefault="00B75E8E" w:rsidP="00FF37E4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79AD9CE1" w14:textId="14685B1A" w:rsidR="00AD40F1" w:rsidRDefault="00AD40F1" w:rsidP="00FF37E4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027BB590" w14:textId="5EF102DE" w:rsidR="00AD40F1" w:rsidRDefault="00AD40F1" w:rsidP="00FF37E4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5F07E946" w14:textId="4D8CFF1E" w:rsidR="00AD40F1" w:rsidRDefault="00AD40F1" w:rsidP="00FF37E4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3523EFD3" w14:textId="77777777" w:rsidR="00AD40F1" w:rsidRDefault="00AD40F1" w:rsidP="00FF37E4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5772A68A" w14:textId="646BDA2A" w:rsidR="00B75E8E" w:rsidRDefault="00B75E8E" w:rsidP="00FF37E4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189D7BE4" w14:textId="77777777" w:rsidR="00B75E8E" w:rsidRDefault="00B75E8E" w:rsidP="00FF37E4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08E5A42E" w14:textId="77777777" w:rsidR="008C19C7" w:rsidRDefault="008C19C7" w:rsidP="004D3798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1570A173" w14:textId="6BA32780" w:rsidR="004D3798" w:rsidRDefault="004D3798" w:rsidP="004D3798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  <w:t>Dictaminaciones</w:t>
            </w:r>
            <w:proofErr w:type="spellEnd"/>
            <w: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  <w:t xml:space="preserve"> para revistas académicas</w:t>
            </w:r>
          </w:p>
          <w:p w14:paraId="1CEE67AF" w14:textId="77777777" w:rsidR="004D3798" w:rsidRDefault="004D3798" w:rsidP="00195A5C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010C732E" w14:textId="77777777" w:rsidR="004D3798" w:rsidRDefault="004D3798" w:rsidP="00195A5C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55AB4D94" w14:textId="77777777" w:rsidR="004D3798" w:rsidRDefault="004D3798" w:rsidP="00195A5C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3BD382BB" w14:textId="77777777" w:rsidR="008C19C7" w:rsidRDefault="008C19C7" w:rsidP="00195A5C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3C4B19C6" w14:textId="6CA68C41" w:rsidR="008C19C7" w:rsidRDefault="008C19C7" w:rsidP="00195A5C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4C5F7CD1" w14:textId="06444AA7" w:rsidR="00B75E8E" w:rsidRDefault="00B75E8E" w:rsidP="00195A5C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04F08B4A" w14:textId="77777777" w:rsidR="00B75E8E" w:rsidRDefault="00B75E8E" w:rsidP="00195A5C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6A73FAD7" w14:textId="5DA8769A" w:rsidR="00C07A6D" w:rsidRDefault="00C07A6D" w:rsidP="00195A5C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22DAE9C2" w14:textId="43468999" w:rsidR="00B75E8E" w:rsidRDefault="00B75E8E" w:rsidP="00195A5C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0624154D" w14:textId="3151E1D2" w:rsidR="00B75E8E" w:rsidRDefault="00B75E8E" w:rsidP="00195A5C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2D510DA2" w14:textId="77777777" w:rsidR="00B75E8E" w:rsidRPr="00A5228E" w:rsidRDefault="00B75E8E" w:rsidP="00195A5C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12BA414F" w14:textId="77777777" w:rsidR="008730E0" w:rsidRPr="00A5228E" w:rsidRDefault="008730E0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  <w:r w:rsidRPr="00A5228E"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  <w:t xml:space="preserve">Ponencias </w:t>
            </w:r>
          </w:p>
          <w:p w14:paraId="0E68277A" w14:textId="77777777" w:rsidR="00C53332" w:rsidRPr="00A5228E" w:rsidRDefault="00C53332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4CBF3A80" w14:textId="77777777" w:rsidR="00C53332" w:rsidRPr="00A5228E" w:rsidRDefault="00C53332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5F342FC4" w14:textId="77777777" w:rsidR="00C53332" w:rsidRPr="00A5228E" w:rsidRDefault="00C53332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7019684A" w14:textId="77777777" w:rsidR="00C53332" w:rsidRPr="00A5228E" w:rsidRDefault="00C53332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19C2C2EA" w14:textId="77777777" w:rsidR="00C53332" w:rsidRPr="00A5228E" w:rsidRDefault="00C53332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5FBC515D" w14:textId="77777777" w:rsidR="00C53332" w:rsidRPr="00A5228E" w:rsidRDefault="00C53332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568A4C21" w14:textId="77777777" w:rsidR="00C53332" w:rsidRPr="00A5228E" w:rsidRDefault="00C53332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129764AF" w14:textId="77777777" w:rsidR="00C53332" w:rsidRPr="00A5228E" w:rsidRDefault="00C53332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54FE471E" w14:textId="77777777" w:rsidR="00C53332" w:rsidRPr="00A5228E" w:rsidRDefault="00C53332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39FB36EB" w14:textId="77777777" w:rsidR="00C53332" w:rsidRPr="00A5228E" w:rsidRDefault="00C53332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7576BA39" w14:textId="77777777" w:rsidR="00C53332" w:rsidRPr="00A5228E" w:rsidRDefault="00C53332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66D30947" w14:textId="77777777" w:rsidR="00C53332" w:rsidRPr="00A5228E" w:rsidRDefault="00C53332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4917CA46" w14:textId="77777777" w:rsidR="00C53332" w:rsidRPr="00A5228E" w:rsidRDefault="00C53332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30B7C555" w14:textId="77777777" w:rsidR="00C53332" w:rsidRPr="00A5228E" w:rsidRDefault="00C53332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151A28EB" w14:textId="77777777" w:rsidR="00C53332" w:rsidRPr="00A5228E" w:rsidRDefault="00C53332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27A08D73" w14:textId="77777777" w:rsidR="00C53332" w:rsidRPr="00A5228E" w:rsidRDefault="00C53332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555F3298" w14:textId="77777777" w:rsidR="00C53332" w:rsidRPr="00A5228E" w:rsidRDefault="00C53332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4024C570" w14:textId="77777777" w:rsidR="00C53332" w:rsidRPr="00A5228E" w:rsidRDefault="00C53332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5DB739D2" w14:textId="77777777" w:rsidR="00C53332" w:rsidRPr="00A5228E" w:rsidRDefault="00C53332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593208DA" w14:textId="77777777" w:rsidR="00C53332" w:rsidRPr="00A5228E" w:rsidRDefault="00C53332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6F8A6BAF" w14:textId="77777777" w:rsidR="00C53332" w:rsidRPr="00A5228E" w:rsidRDefault="00C53332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2C520645" w14:textId="77777777" w:rsidR="00C53332" w:rsidRPr="00A5228E" w:rsidRDefault="00C53332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61C75BE8" w14:textId="77777777" w:rsidR="00C53332" w:rsidRPr="00A5228E" w:rsidRDefault="00C53332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381DC120" w14:textId="77777777" w:rsidR="00C53332" w:rsidRPr="00A5228E" w:rsidRDefault="00C53332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6886CD67" w14:textId="77777777" w:rsidR="00C53332" w:rsidRPr="00A5228E" w:rsidRDefault="00C53332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1682CE06" w14:textId="77777777" w:rsidR="00C53332" w:rsidRPr="00A5228E" w:rsidRDefault="00C53332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33267B58" w14:textId="77777777" w:rsidR="00C53332" w:rsidRPr="00A5228E" w:rsidRDefault="00C53332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6656BD87" w14:textId="77777777" w:rsidR="00C53332" w:rsidRPr="00A5228E" w:rsidRDefault="00C53332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28B1C6BA" w14:textId="77777777" w:rsidR="00C53332" w:rsidRPr="00A5228E" w:rsidRDefault="00C53332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47218983" w14:textId="77777777" w:rsidR="00C53332" w:rsidRPr="00A5228E" w:rsidRDefault="00C53332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6CA54C6A" w14:textId="77777777" w:rsidR="00C53332" w:rsidRPr="00A5228E" w:rsidRDefault="00C53332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1C7178F1" w14:textId="77777777" w:rsidR="00C53332" w:rsidRPr="00A5228E" w:rsidRDefault="00C53332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483987E6" w14:textId="77777777" w:rsidR="00C53332" w:rsidRPr="00A5228E" w:rsidRDefault="00C53332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621F4DEE" w14:textId="77777777" w:rsidR="00C53332" w:rsidRPr="00A5228E" w:rsidRDefault="00C53332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65FD9952" w14:textId="77777777" w:rsidR="00C53332" w:rsidRPr="00A5228E" w:rsidRDefault="00C53332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4CEFD447" w14:textId="77777777" w:rsidR="00C53332" w:rsidRPr="00A5228E" w:rsidRDefault="00C53332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27AF7A71" w14:textId="77777777" w:rsidR="00C53332" w:rsidRPr="00A5228E" w:rsidRDefault="00C53332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11F901F1" w14:textId="77777777" w:rsidR="00C53332" w:rsidRPr="00A5228E" w:rsidRDefault="00C53332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18CC3991" w14:textId="77777777" w:rsidR="00C53332" w:rsidRPr="00A5228E" w:rsidRDefault="00C53332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6DC9404C" w14:textId="77777777" w:rsidR="00C53332" w:rsidRPr="00A5228E" w:rsidRDefault="00C53332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5CB48E88" w14:textId="77777777" w:rsidR="00C53332" w:rsidRPr="00A5228E" w:rsidRDefault="00C53332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15CCD90A" w14:textId="77777777" w:rsidR="00C53332" w:rsidRPr="00A5228E" w:rsidRDefault="00C53332" w:rsidP="00C53332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6EAF221B" w14:textId="77777777" w:rsidR="00C64D9E" w:rsidRPr="00A5228E" w:rsidRDefault="00C64D9E" w:rsidP="00C53332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4FBC5EF8" w14:textId="77777777" w:rsidR="00C64D9E" w:rsidRPr="00A5228E" w:rsidRDefault="00C64D9E" w:rsidP="00C53332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08941EFF" w14:textId="77777777" w:rsidR="007A7301" w:rsidRPr="00A5228E" w:rsidRDefault="007A7301" w:rsidP="005E54C4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3575DA61" w14:textId="77777777" w:rsidR="00052493" w:rsidRPr="00A5228E" w:rsidRDefault="00052493" w:rsidP="005E54C4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0547887E" w14:textId="77777777" w:rsidR="00052493" w:rsidRPr="00A5228E" w:rsidRDefault="00052493" w:rsidP="005E54C4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244C07AB" w14:textId="77777777" w:rsidR="00052493" w:rsidRPr="00A5228E" w:rsidRDefault="00052493" w:rsidP="005E54C4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13CEDFF3" w14:textId="77777777" w:rsidR="00052493" w:rsidRPr="00A5228E" w:rsidRDefault="00052493" w:rsidP="005E54C4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027222EE" w14:textId="77777777" w:rsidR="00C64D9E" w:rsidRPr="00A5228E" w:rsidRDefault="00C64D9E" w:rsidP="006C5D8B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6FB2BA08" w14:textId="77777777" w:rsidR="00ED2490" w:rsidRPr="00A5228E" w:rsidRDefault="00ED2490" w:rsidP="006C5D8B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3697C03E" w14:textId="77777777" w:rsidR="00ED2490" w:rsidRPr="00A5228E" w:rsidRDefault="00ED2490" w:rsidP="006C5D8B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76B6D453" w14:textId="77777777" w:rsidR="00ED2490" w:rsidRPr="00A5228E" w:rsidRDefault="00ED2490" w:rsidP="006C5D8B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5EFC7122" w14:textId="77777777" w:rsidR="00ED2490" w:rsidRPr="00A5228E" w:rsidRDefault="00ED2490" w:rsidP="006C5D8B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158CFE4B" w14:textId="77777777" w:rsidR="00ED2490" w:rsidRPr="00A5228E" w:rsidRDefault="00ED2490" w:rsidP="006C5D8B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5D044E06" w14:textId="77777777" w:rsidR="00ED2490" w:rsidRPr="00A5228E" w:rsidRDefault="00ED2490" w:rsidP="006C5D8B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093220AA" w14:textId="77777777" w:rsidR="00ED2490" w:rsidRPr="00A5228E" w:rsidRDefault="00ED2490" w:rsidP="006C5D8B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631BBD1F" w14:textId="77777777" w:rsidR="00ED2490" w:rsidRPr="00A5228E" w:rsidRDefault="00ED2490" w:rsidP="006C5D8B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3A334446" w14:textId="77777777" w:rsidR="00ED2490" w:rsidRPr="00A5228E" w:rsidRDefault="00ED2490" w:rsidP="006C5D8B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5BCF0E7D" w14:textId="77777777" w:rsidR="00ED2490" w:rsidRPr="00A5228E" w:rsidRDefault="00ED2490" w:rsidP="006C5D8B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316BC22E" w14:textId="77777777" w:rsidR="00ED2490" w:rsidRPr="00A5228E" w:rsidRDefault="00ED2490" w:rsidP="006C5D8B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0E05205A" w14:textId="77777777" w:rsidR="00ED2490" w:rsidRPr="00A5228E" w:rsidRDefault="00ED2490" w:rsidP="006C5D8B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75B6D4AA" w14:textId="77777777" w:rsidR="00195A5C" w:rsidRPr="00A5228E" w:rsidRDefault="00195A5C" w:rsidP="006C5D8B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020971E7" w14:textId="77777777" w:rsidR="00AE6654" w:rsidRPr="00DD7FCE" w:rsidRDefault="00AE6654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3F634D03" w14:textId="77777777" w:rsidR="00AE6654" w:rsidRPr="00DD7FCE" w:rsidRDefault="00AE6654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5F8E385E" w14:textId="77777777" w:rsidR="00AE6654" w:rsidRPr="00DD7FCE" w:rsidRDefault="00AE6654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6E155B8B" w14:textId="77777777" w:rsidR="00AE6654" w:rsidRPr="00DD7FCE" w:rsidRDefault="00AE6654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4465C4D4" w14:textId="77777777" w:rsidR="00AE6654" w:rsidRPr="00DD7FCE" w:rsidRDefault="00AE6654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0F3CD10F" w14:textId="77777777" w:rsidR="00AE6654" w:rsidRPr="00DD7FCE" w:rsidRDefault="00AE6654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2B2CF056" w14:textId="77777777" w:rsidR="00AE6654" w:rsidRPr="00DD7FCE" w:rsidRDefault="00AE6654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760CDC72" w14:textId="77777777" w:rsidR="00AE6654" w:rsidRPr="00DD7FCE" w:rsidRDefault="00AE6654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6671ED02" w14:textId="77777777" w:rsidR="00AE6654" w:rsidRPr="00DD7FCE" w:rsidRDefault="00AE6654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3B9E5FA3" w14:textId="77777777" w:rsidR="00AE6654" w:rsidRPr="00DD7FCE" w:rsidRDefault="00AE6654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45C7B7FF" w14:textId="77777777" w:rsidR="00AE6654" w:rsidRPr="00DD7FCE" w:rsidRDefault="00AE6654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19EA8BEE" w14:textId="77777777" w:rsidR="00AE6654" w:rsidRPr="00DD7FCE" w:rsidRDefault="00AE6654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5606D837" w14:textId="77777777" w:rsidR="00AE6654" w:rsidRPr="00DD7FCE" w:rsidRDefault="00AE6654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5FA19D01" w14:textId="77777777" w:rsidR="009B0B81" w:rsidRPr="00DD7FCE" w:rsidRDefault="009B0B81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56112633" w14:textId="77777777" w:rsidR="009B0B81" w:rsidRPr="00DD7FCE" w:rsidRDefault="009B0B81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6AF34F83" w14:textId="77777777" w:rsidR="009B0B81" w:rsidRPr="00DD7FCE" w:rsidRDefault="009B0B81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133E3E64" w14:textId="77777777" w:rsidR="009B0B81" w:rsidRPr="00DD7FCE" w:rsidRDefault="009B0B81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55EC4816" w14:textId="77777777" w:rsidR="009B0B81" w:rsidRPr="00DD7FCE" w:rsidRDefault="009B0B81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649651F3" w14:textId="77777777" w:rsidR="009B0B81" w:rsidRPr="00DD7FCE" w:rsidRDefault="009B0B81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75D2CEEF" w14:textId="77777777" w:rsidR="009B0B81" w:rsidRPr="00DD7FCE" w:rsidRDefault="009B0B81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3359AA1A" w14:textId="77777777" w:rsidR="009B0B81" w:rsidRPr="00DD7FCE" w:rsidRDefault="009B0B81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11DF63EA" w14:textId="77777777" w:rsidR="00AE6654" w:rsidRPr="00DD7FCE" w:rsidRDefault="00AE6654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4208D1E3" w14:textId="77777777" w:rsidR="00AE6654" w:rsidRPr="00DD7FCE" w:rsidRDefault="00AE6654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6768CF0C" w14:textId="77777777" w:rsidR="00AE6654" w:rsidRPr="00DD7FCE" w:rsidRDefault="00AE6654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3ADBFA8B" w14:textId="77777777" w:rsidR="00AE6654" w:rsidRPr="00DD7FCE" w:rsidRDefault="00AE6654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242771A7" w14:textId="77777777" w:rsidR="00AE6654" w:rsidRPr="00DD7FCE" w:rsidRDefault="00AE6654" w:rsidP="00F71D4C">
            <w:pPr>
              <w:pStyle w:val="ListParagraph"/>
              <w:ind w:left="0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183FCE44" w14:textId="77777777" w:rsidR="00465243" w:rsidRPr="00DD7FCE" w:rsidRDefault="00465243" w:rsidP="00F71D4C">
            <w:pPr>
              <w:pStyle w:val="ListParagraph"/>
              <w:ind w:left="0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62D8BBD3" w14:textId="77777777" w:rsidR="00465243" w:rsidRPr="00DD7FCE" w:rsidRDefault="00465243" w:rsidP="00F71D4C">
            <w:pPr>
              <w:pStyle w:val="ListParagraph"/>
              <w:ind w:left="0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2FAA858A" w14:textId="77777777" w:rsidR="00465243" w:rsidRPr="00DD7FCE" w:rsidRDefault="00465243" w:rsidP="00F71D4C">
            <w:pPr>
              <w:pStyle w:val="ListParagraph"/>
              <w:ind w:left="0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3BD1CA96" w14:textId="77777777" w:rsidR="00465243" w:rsidRPr="00DD7FCE" w:rsidRDefault="00465243" w:rsidP="00F71D4C">
            <w:pPr>
              <w:pStyle w:val="ListParagraph"/>
              <w:ind w:left="0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7A55B2F5" w14:textId="77777777" w:rsidR="00465243" w:rsidRPr="00DD7FCE" w:rsidRDefault="00465243" w:rsidP="00F71D4C">
            <w:pPr>
              <w:pStyle w:val="ListParagraph"/>
              <w:ind w:left="0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44BF525F" w14:textId="77777777" w:rsidR="00465243" w:rsidRPr="00DD7FCE" w:rsidRDefault="00465243" w:rsidP="00F71D4C">
            <w:pPr>
              <w:pStyle w:val="ListParagraph"/>
              <w:ind w:left="0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7AC7D99B" w14:textId="77777777" w:rsidR="00465243" w:rsidRPr="00DD7FCE" w:rsidRDefault="00465243" w:rsidP="00F71D4C">
            <w:pPr>
              <w:pStyle w:val="ListParagraph"/>
              <w:ind w:left="0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5FF3FA01" w14:textId="77777777" w:rsidR="00465243" w:rsidRPr="00DD7FCE" w:rsidRDefault="00465243" w:rsidP="00F71D4C">
            <w:pPr>
              <w:pStyle w:val="ListParagraph"/>
              <w:ind w:left="0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2DCAEB61" w14:textId="77777777" w:rsidR="00465243" w:rsidRPr="00DD7FCE" w:rsidRDefault="00465243" w:rsidP="00F71D4C">
            <w:pPr>
              <w:pStyle w:val="ListParagraph"/>
              <w:ind w:left="0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5CB4BB1C" w14:textId="77777777" w:rsidR="00AE6654" w:rsidRPr="00DD7FCE" w:rsidRDefault="00AE6654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1C7AF6F8" w14:textId="77777777" w:rsidR="00465243" w:rsidRPr="00DD7FCE" w:rsidRDefault="00465243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34613ABF" w14:textId="77777777" w:rsidR="00465243" w:rsidRPr="00DD7FCE" w:rsidRDefault="00465243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11178323" w14:textId="77777777" w:rsidR="00465243" w:rsidRPr="00DD7FCE" w:rsidRDefault="00465243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4E0E8FB5" w14:textId="77777777" w:rsidR="00465243" w:rsidRPr="00DD7FCE" w:rsidRDefault="00465243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1FAC0339" w14:textId="77777777" w:rsidR="00465243" w:rsidRPr="00DD7FCE" w:rsidRDefault="00465243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25046DD6" w14:textId="77777777" w:rsidR="00465243" w:rsidRPr="00DD7FCE" w:rsidRDefault="00465243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35F67333" w14:textId="77777777" w:rsidR="00465243" w:rsidRPr="00DD7FCE" w:rsidRDefault="00465243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4AAE37CE" w14:textId="77777777" w:rsidR="00465243" w:rsidRPr="00DD7FCE" w:rsidRDefault="00465243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189FB03B" w14:textId="77777777" w:rsidR="00465243" w:rsidRPr="00DD7FCE" w:rsidRDefault="00465243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41388B78" w14:textId="77777777" w:rsidR="00465243" w:rsidRPr="00DD7FCE" w:rsidRDefault="00465243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314B51BD" w14:textId="77777777" w:rsidR="00465243" w:rsidRPr="00DD7FCE" w:rsidRDefault="00465243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318B7CA7" w14:textId="77777777" w:rsidR="00465243" w:rsidRPr="00DD7FCE" w:rsidRDefault="00465243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4F39E6F6" w14:textId="77777777" w:rsidR="00465243" w:rsidRPr="00DD7FCE" w:rsidRDefault="00465243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7B5E5277" w14:textId="77777777" w:rsidR="00465243" w:rsidRPr="00DD7FCE" w:rsidRDefault="00465243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6C8E9D08" w14:textId="77777777" w:rsidR="00465243" w:rsidRPr="00DD7FCE" w:rsidRDefault="00465243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362B3B36" w14:textId="77777777" w:rsidR="00465243" w:rsidRPr="00DD7FCE" w:rsidRDefault="00465243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338B5179" w14:textId="77777777" w:rsidR="00465243" w:rsidRPr="00DD7FCE" w:rsidRDefault="00465243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02C1540C" w14:textId="77777777" w:rsidR="00465243" w:rsidRPr="00DD7FCE" w:rsidRDefault="00465243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4DC1EF9B" w14:textId="77777777" w:rsidR="00465243" w:rsidRPr="00DD7FCE" w:rsidRDefault="00465243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2411DD56" w14:textId="77777777" w:rsidR="00465243" w:rsidRPr="00DD7FCE" w:rsidRDefault="00465243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5C64F66B" w14:textId="77777777" w:rsidR="00465243" w:rsidRPr="00DD7FCE" w:rsidRDefault="00465243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284E6055" w14:textId="77777777" w:rsidR="00465243" w:rsidRPr="00DD7FCE" w:rsidRDefault="00465243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61D26136" w14:textId="77777777" w:rsidR="00465243" w:rsidRPr="00DD7FCE" w:rsidRDefault="00465243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5EE847A1" w14:textId="77777777" w:rsidR="00465243" w:rsidRPr="00DD7FCE" w:rsidRDefault="00465243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1010E4BA" w14:textId="77777777" w:rsidR="00465243" w:rsidRPr="00DD7FCE" w:rsidRDefault="00465243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732362FF" w14:textId="77777777" w:rsidR="00465243" w:rsidRPr="00DD7FCE" w:rsidRDefault="00465243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2F99D004" w14:textId="77777777" w:rsidR="00465243" w:rsidRPr="00DD7FCE" w:rsidRDefault="00465243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3ACDFB33" w14:textId="77777777" w:rsidR="00465243" w:rsidRPr="00DD7FCE" w:rsidRDefault="00465243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0B2AB3E4" w14:textId="77777777" w:rsidR="00465243" w:rsidRPr="00DD7FCE" w:rsidRDefault="00465243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0043D593" w14:textId="77777777" w:rsidR="00465243" w:rsidRPr="00DD7FCE" w:rsidRDefault="00465243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45650E2B" w14:textId="77777777" w:rsidR="00465243" w:rsidRPr="00DD7FCE" w:rsidRDefault="00465243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50DD5014" w14:textId="77777777" w:rsidR="00465243" w:rsidRPr="00DD7FCE" w:rsidRDefault="00465243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5555E9EE" w14:textId="77777777" w:rsidR="00465243" w:rsidRPr="00DD7FCE" w:rsidRDefault="00465243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5BFC210E" w14:textId="77777777" w:rsidR="00465243" w:rsidRPr="00DD7FCE" w:rsidRDefault="00465243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728D0EDE" w14:textId="77777777" w:rsidR="00465243" w:rsidRPr="00DD7FCE" w:rsidRDefault="00465243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2880535C" w14:textId="77777777" w:rsidR="00465243" w:rsidRPr="00DD7FCE" w:rsidRDefault="00465243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5E0ABBE0" w14:textId="77777777" w:rsidR="00465243" w:rsidRPr="00DD7FCE" w:rsidRDefault="00465243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5CD656D7" w14:textId="77777777" w:rsidR="00465243" w:rsidRPr="00DD7FCE" w:rsidRDefault="00465243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25CE6779" w14:textId="77777777" w:rsidR="00465243" w:rsidRPr="00DD7FCE" w:rsidRDefault="00465243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7A645FF9" w14:textId="77777777" w:rsidR="00465243" w:rsidRPr="00DD7FCE" w:rsidRDefault="00465243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77C2DD8C" w14:textId="77777777" w:rsidR="00465243" w:rsidRPr="00DD7FCE" w:rsidRDefault="00465243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09BA3B13" w14:textId="77777777" w:rsidR="00465243" w:rsidRPr="00DD7FCE" w:rsidRDefault="00465243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4878FB14" w14:textId="77777777" w:rsidR="00465243" w:rsidRPr="00DD7FCE" w:rsidRDefault="00465243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64450A6D" w14:textId="77777777" w:rsidR="00465243" w:rsidRPr="00DD7FCE" w:rsidRDefault="00465243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47ADE179" w14:textId="77777777" w:rsidR="00465243" w:rsidRPr="00DD7FCE" w:rsidRDefault="00465243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74AFABAE" w14:textId="77777777" w:rsidR="002248E9" w:rsidRPr="00DD7FCE" w:rsidRDefault="002248E9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125A326B" w14:textId="77777777" w:rsidR="002248E9" w:rsidRPr="00DD7FCE" w:rsidRDefault="002248E9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294CDE42" w14:textId="77777777" w:rsidR="002248E9" w:rsidRPr="00DD7FCE" w:rsidRDefault="002248E9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04F743FA" w14:textId="77777777" w:rsidR="002248E9" w:rsidRPr="00DD7FCE" w:rsidRDefault="002248E9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1CF77190" w14:textId="77777777" w:rsidR="002248E9" w:rsidRPr="00DD7FCE" w:rsidRDefault="002248E9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5BCC6D70" w14:textId="77777777" w:rsidR="002248E9" w:rsidRPr="00DD7FCE" w:rsidRDefault="002248E9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4C8F5082" w14:textId="77777777" w:rsidR="002248E9" w:rsidRPr="00DD7FCE" w:rsidRDefault="002248E9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31105781" w14:textId="77777777" w:rsidR="002248E9" w:rsidRPr="00DD7FCE" w:rsidRDefault="002248E9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5AF9C641" w14:textId="77777777" w:rsidR="002248E9" w:rsidRPr="00DD7FCE" w:rsidRDefault="002248E9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3B379603" w14:textId="77777777" w:rsidR="002248E9" w:rsidRPr="00DD7FCE" w:rsidRDefault="002248E9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5E82C83B" w14:textId="77777777" w:rsidR="002248E9" w:rsidRPr="00DD7FCE" w:rsidRDefault="002248E9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5A4862CA" w14:textId="77777777" w:rsidR="002248E9" w:rsidRPr="00DD7FCE" w:rsidRDefault="002248E9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2602B3AE" w14:textId="77777777" w:rsidR="002248E9" w:rsidRPr="00DD7FCE" w:rsidRDefault="002248E9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50B3DAF3" w14:textId="77777777" w:rsidR="002248E9" w:rsidRPr="00DD7FCE" w:rsidRDefault="002248E9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1EE373B9" w14:textId="77777777" w:rsidR="002248E9" w:rsidRDefault="002248E9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64BE34FE" w14:textId="77777777" w:rsidR="002D76F9" w:rsidRDefault="002D76F9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7003E809" w14:textId="77777777" w:rsidR="002D76F9" w:rsidRDefault="002D76F9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60E99375" w14:textId="77777777" w:rsidR="002D76F9" w:rsidRDefault="002D76F9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7BCAE8CF" w14:textId="77777777" w:rsidR="002D76F9" w:rsidRDefault="002D76F9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32525053" w14:textId="77777777" w:rsidR="002D76F9" w:rsidRDefault="002D76F9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1AE05533" w14:textId="77777777" w:rsidR="002D76F9" w:rsidRDefault="002D76F9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2B313F39" w14:textId="77777777" w:rsidR="002D76F9" w:rsidRDefault="002D76F9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1B53424E" w14:textId="77777777" w:rsidR="002D76F9" w:rsidRDefault="002D76F9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64236095" w14:textId="77777777" w:rsidR="002D76F9" w:rsidRDefault="002D76F9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3C3D2173" w14:textId="77777777" w:rsidR="002D76F9" w:rsidRDefault="002D76F9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10391325" w14:textId="77777777" w:rsidR="002D76F9" w:rsidRDefault="002D76F9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78A02829" w14:textId="77777777" w:rsidR="002D76F9" w:rsidRDefault="002D76F9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3331B62A" w14:textId="77777777" w:rsidR="002D76F9" w:rsidRDefault="002D76F9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15263A1C" w14:textId="77777777" w:rsidR="002D76F9" w:rsidRDefault="002D76F9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768FF745" w14:textId="77777777" w:rsidR="002D76F9" w:rsidRDefault="002D76F9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0C0E0DA0" w14:textId="77777777" w:rsidR="002D76F9" w:rsidRDefault="002D76F9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122D7AD6" w14:textId="77777777" w:rsidR="002D76F9" w:rsidRDefault="002D76F9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75CE10B2" w14:textId="77777777" w:rsidR="002D76F9" w:rsidRDefault="002D76F9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7D637C43" w14:textId="77777777" w:rsidR="002D76F9" w:rsidRDefault="002D76F9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6CA3236D" w14:textId="77777777" w:rsidR="002D76F9" w:rsidRDefault="002D76F9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49930E00" w14:textId="77777777" w:rsidR="002D76F9" w:rsidRPr="00DD7FCE" w:rsidRDefault="002D76F9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16DB32B6" w14:textId="77777777" w:rsidR="00465243" w:rsidRDefault="00465243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4EDC333D" w14:textId="77777777" w:rsidR="00D004D7" w:rsidRDefault="00D004D7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70A67ACE" w14:textId="77777777" w:rsidR="00D004D7" w:rsidRDefault="00D004D7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3DC23443" w14:textId="77777777" w:rsidR="00D004D7" w:rsidRDefault="00D004D7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5E5BB8E4" w14:textId="77777777" w:rsidR="00D004D7" w:rsidRDefault="00D004D7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7FD0F8C3" w14:textId="77777777" w:rsidR="00D004D7" w:rsidRDefault="00D004D7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0EE44D4D" w14:textId="77777777" w:rsidR="00D004D7" w:rsidRDefault="00D004D7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67762B35" w14:textId="77777777" w:rsidR="00D004D7" w:rsidRDefault="00D004D7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3B647ED9" w14:textId="77777777" w:rsidR="00D004D7" w:rsidRDefault="00D004D7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19632892" w14:textId="77777777" w:rsidR="00D004D7" w:rsidRDefault="00D004D7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0C18256F" w14:textId="77777777" w:rsidR="00D004D7" w:rsidRDefault="00D004D7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1560D63D" w14:textId="77777777" w:rsidR="00D004D7" w:rsidRDefault="00D004D7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3F079D81" w14:textId="77777777" w:rsidR="00D004D7" w:rsidRDefault="00D004D7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2232324F" w14:textId="77777777" w:rsidR="00D004D7" w:rsidRDefault="00D004D7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7AC0CF5F" w14:textId="77777777" w:rsidR="00D004D7" w:rsidRDefault="00D004D7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51E06513" w14:textId="77777777" w:rsidR="00D004D7" w:rsidRDefault="00D004D7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28926398" w14:textId="77777777" w:rsidR="00D004D7" w:rsidRDefault="00D004D7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130381F5" w14:textId="77777777" w:rsidR="00D004D7" w:rsidRDefault="00D004D7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089D4F47" w14:textId="77777777" w:rsidR="00D004D7" w:rsidRDefault="00D004D7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15F6FDE9" w14:textId="77777777" w:rsidR="00D004D7" w:rsidRDefault="00D004D7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3F778014" w14:textId="77777777" w:rsidR="00D004D7" w:rsidRDefault="00D004D7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66794E17" w14:textId="77777777" w:rsidR="00D004D7" w:rsidRDefault="00D004D7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56B5A57E" w14:textId="77777777" w:rsidR="00D004D7" w:rsidRDefault="00D004D7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119AA426" w14:textId="77777777" w:rsidR="00D004D7" w:rsidRDefault="00D004D7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74980351" w14:textId="77777777" w:rsidR="00D004D7" w:rsidRDefault="00D004D7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06C43F81" w14:textId="77777777" w:rsidR="00D004D7" w:rsidRDefault="00D004D7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31C4DBC1" w14:textId="77777777" w:rsidR="00D004D7" w:rsidRPr="00DD7FCE" w:rsidRDefault="00D004D7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723533ED" w14:textId="17E83DB6" w:rsidR="00465243" w:rsidRDefault="00465243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43943C85" w14:textId="28E28625" w:rsidR="00B75E8E" w:rsidRDefault="00B75E8E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15410C64" w14:textId="7B850EB9" w:rsidR="00B75E8E" w:rsidRDefault="00B75E8E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3A92CA77" w14:textId="2C6E096E" w:rsidR="00B75E8E" w:rsidRDefault="00B75E8E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146C7E68" w14:textId="213A0D29" w:rsidR="00B75E8E" w:rsidRDefault="00B75E8E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4B17AC45" w14:textId="6638ACC1" w:rsidR="00B75E8E" w:rsidRDefault="00B75E8E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27485237" w14:textId="1C86C340" w:rsidR="00B75E8E" w:rsidRDefault="00B75E8E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78FD3BB9" w14:textId="25E9215E" w:rsidR="00B75E8E" w:rsidRDefault="00B75E8E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7BB1E20B" w14:textId="7239CA76" w:rsidR="00B75E8E" w:rsidRDefault="00B75E8E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2E19047C" w14:textId="77777777" w:rsidR="00B75E8E" w:rsidRPr="00DD7FCE" w:rsidRDefault="00B75E8E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</w:p>
          <w:p w14:paraId="7E15F3B2" w14:textId="77777777" w:rsidR="007A7301" w:rsidRPr="00DD7FCE" w:rsidRDefault="007A7301" w:rsidP="007A7301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</w:pPr>
            <w:r w:rsidRPr="00DD7FCE">
              <w:rPr>
                <w:rFonts w:ascii="Times New Roman" w:hAnsi="Times New Roman" w:cs="Times New Roman"/>
                <w:b/>
                <w:color w:val="000000" w:themeColor="text1"/>
                <w:sz w:val="22"/>
                <w:szCs w:val="22"/>
                <w:u w:val="single"/>
                <w:lang w:val="es-ES"/>
              </w:rPr>
              <w:t>Referencias</w:t>
            </w:r>
          </w:p>
          <w:p w14:paraId="2B32E362" w14:textId="77777777" w:rsidR="007A7301" w:rsidRPr="00A5228E" w:rsidRDefault="007A7301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5A49F9D8" w14:textId="77777777" w:rsidR="00691956" w:rsidRPr="00A5228E" w:rsidRDefault="00691956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6302CC1A" w14:textId="77777777" w:rsidR="00691956" w:rsidRPr="00A5228E" w:rsidRDefault="00691956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7D5CEC37" w14:textId="77777777" w:rsidR="00691956" w:rsidRPr="00A5228E" w:rsidRDefault="00691956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70DEF3F6" w14:textId="77777777" w:rsidR="00691956" w:rsidRPr="00A5228E" w:rsidRDefault="00691956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3442197B" w14:textId="77777777" w:rsidR="00691956" w:rsidRPr="00A5228E" w:rsidRDefault="00691956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66D859ED" w14:textId="77777777" w:rsidR="00691956" w:rsidRPr="00A5228E" w:rsidRDefault="00691956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14FEB590" w14:textId="77777777" w:rsidR="00691956" w:rsidRPr="00A5228E" w:rsidRDefault="00691956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0A880E56" w14:textId="77777777" w:rsidR="00691956" w:rsidRPr="00A5228E" w:rsidRDefault="00691956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209AB57D" w14:textId="77777777" w:rsidR="00691956" w:rsidRPr="00A5228E" w:rsidRDefault="00691956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6A313162" w14:textId="77777777" w:rsidR="00691956" w:rsidRPr="00A5228E" w:rsidRDefault="00691956" w:rsidP="00C64D9E">
            <w:pPr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7C40668C" w14:textId="77777777" w:rsidR="00691956" w:rsidRPr="00A5228E" w:rsidRDefault="00691956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4DAB02EB" w14:textId="77777777" w:rsidR="00691956" w:rsidRPr="00A5228E" w:rsidRDefault="00691956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349BC72A" w14:textId="77777777" w:rsidR="0067586C" w:rsidRPr="00A5228E" w:rsidRDefault="0067586C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57346F46" w14:textId="77777777" w:rsidR="0067586C" w:rsidRPr="00A5228E" w:rsidRDefault="0067586C" w:rsidP="0067586C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es-ES"/>
              </w:rPr>
            </w:pPr>
          </w:p>
          <w:p w14:paraId="119DA22E" w14:textId="77777777" w:rsidR="00D11000" w:rsidRPr="00A5228E" w:rsidRDefault="00D11000" w:rsidP="00D11000">
            <w:pPr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676378B4" w14:textId="77777777" w:rsidR="00D11000" w:rsidRPr="00A5228E" w:rsidRDefault="00D11000" w:rsidP="00DB39A1">
            <w:pPr>
              <w:pStyle w:val="Sunombre"/>
              <w:ind w:left="-214"/>
              <w:jc w:val="left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6E1A81DB" w14:textId="77777777" w:rsidR="00D11000" w:rsidRPr="00A5228E" w:rsidRDefault="00D11000" w:rsidP="00DB39A1">
            <w:pPr>
              <w:pStyle w:val="Sunombre"/>
              <w:ind w:left="-214"/>
              <w:jc w:val="left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09F4A10D" w14:textId="77777777" w:rsidR="00D11000" w:rsidRPr="00A5228E" w:rsidRDefault="00D11000" w:rsidP="00DB39A1">
            <w:pPr>
              <w:pStyle w:val="Sunombre"/>
              <w:ind w:left="-214"/>
              <w:jc w:val="left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08D3382F" w14:textId="77777777" w:rsidR="00D11000" w:rsidRPr="00A5228E" w:rsidRDefault="00D11000" w:rsidP="00DB39A1">
            <w:pPr>
              <w:pStyle w:val="Sunombre"/>
              <w:ind w:left="-214"/>
              <w:jc w:val="left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2A1F08FD" w14:textId="77777777" w:rsidR="00D11000" w:rsidRPr="00A5228E" w:rsidRDefault="00D11000" w:rsidP="00DB39A1">
            <w:pPr>
              <w:pStyle w:val="Sunombre"/>
              <w:ind w:left="-214"/>
              <w:jc w:val="left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03A8A84E" w14:textId="77777777" w:rsidR="00D11000" w:rsidRPr="00A5228E" w:rsidRDefault="00D11000" w:rsidP="00DB39A1">
            <w:pPr>
              <w:pStyle w:val="Sunombre"/>
              <w:ind w:left="-214"/>
              <w:jc w:val="left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784D7C5E" w14:textId="77777777" w:rsidR="00D11000" w:rsidRPr="00A5228E" w:rsidRDefault="00D11000" w:rsidP="00DB39A1">
            <w:pPr>
              <w:pStyle w:val="Sunombre"/>
              <w:ind w:left="-214"/>
              <w:jc w:val="left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4FA91FA7" w14:textId="77777777" w:rsidR="00D11000" w:rsidRPr="00A5228E" w:rsidRDefault="00D11000" w:rsidP="00DB39A1">
            <w:pPr>
              <w:pStyle w:val="Sunombre"/>
              <w:ind w:left="-214"/>
              <w:jc w:val="left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26302D1A" w14:textId="77777777" w:rsidR="00D11000" w:rsidRPr="00A5228E" w:rsidRDefault="00D11000" w:rsidP="00DB39A1">
            <w:pPr>
              <w:pStyle w:val="Sunombre"/>
              <w:ind w:left="-214"/>
              <w:jc w:val="left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213EF359" w14:textId="77777777" w:rsidR="006000F3" w:rsidRPr="00A5228E" w:rsidRDefault="00DB39A1" w:rsidP="00DB39A1">
            <w:pPr>
              <w:pStyle w:val="Sunombre"/>
              <w:ind w:left="-214"/>
              <w:jc w:val="left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 xml:space="preserve"> </w:t>
            </w:r>
          </w:p>
        </w:tc>
        <w:tc>
          <w:tcPr>
            <w:tcW w:w="7650" w:type="dxa"/>
            <w:shd w:val="clear" w:color="auto" w:fill="auto"/>
          </w:tcPr>
          <w:p w14:paraId="070A59F4" w14:textId="77777777" w:rsidR="00195A5C" w:rsidRPr="00A5228E" w:rsidRDefault="00195A5C" w:rsidP="00D4371C">
            <w:pPr>
              <w:pStyle w:val="Heading1"/>
              <w:spacing w:before="0" w:line="240" w:lineRule="auto"/>
              <w:ind w:left="0"/>
              <w:contextualSpacing/>
              <w:outlineLvl w:val="0"/>
              <w:rPr>
                <w:rFonts w:ascii="Times New Roman" w:hAnsi="Times New Roman" w:cs="Times New Roman"/>
                <w:lang w:val="es-ES"/>
              </w:rPr>
            </w:pPr>
          </w:p>
          <w:p w14:paraId="33299718" w14:textId="77777777" w:rsidR="00E34D50" w:rsidRPr="00B8359D" w:rsidRDefault="00E34D50" w:rsidP="00F90B62">
            <w:pPr>
              <w:pStyle w:val="Heading1"/>
              <w:spacing w:before="0" w:line="240" w:lineRule="auto"/>
              <w:ind w:left="0"/>
              <w:contextualSpacing/>
              <w:outlineLvl w:val="0"/>
              <w:rPr>
                <w:rFonts w:ascii="Times New Roman" w:hAnsi="Times New Roman" w:cs="Times New Roman"/>
                <w:lang w:val="es-ES"/>
              </w:rPr>
            </w:pPr>
            <w:r w:rsidRPr="00A5228E">
              <w:rPr>
                <w:rFonts w:ascii="Times New Roman" w:hAnsi="Times New Roman" w:cs="Times New Roman"/>
                <w:lang w:val="es-ES"/>
              </w:rPr>
              <w:t xml:space="preserve">Nombre: </w:t>
            </w:r>
            <w:r w:rsidRPr="00A5228E">
              <w:rPr>
                <w:rFonts w:ascii="Times New Roman" w:hAnsi="Times New Roman" w:cs="Times New Roman"/>
                <w:b/>
                <w:lang w:val="es-ES"/>
              </w:rPr>
              <w:t>Soledad Álvarez Velasco</w:t>
            </w:r>
            <w:r w:rsidRPr="00A5228E">
              <w:rPr>
                <w:rFonts w:ascii="Times New Roman" w:hAnsi="Times New Roman" w:cs="Times New Roman"/>
                <w:lang w:val="es-ES"/>
              </w:rPr>
              <w:t xml:space="preserve"> </w:t>
            </w:r>
          </w:p>
          <w:p w14:paraId="5D964910" w14:textId="77777777" w:rsidR="007D7546" w:rsidRPr="00A5228E" w:rsidRDefault="00B8359D" w:rsidP="00F90B62">
            <w:pPr>
              <w:pStyle w:val="Heading1"/>
              <w:spacing w:before="0" w:line="240" w:lineRule="auto"/>
              <w:ind w:left="0"/>
              <w:contextualSpacing/>
              <w:outlineLvl w:val="0"/>
              <w:rPr>
                <w:rFonts w:ascii="Times New Roman" w:hAnsi="Times New Roman" w:cs="Times New Roman"/>
                <w:lang w:val="es-EC"/>
              </w:rPr>
            </w:pPr>
            <w:r>
              <w:rPr>
                <w:rFonts w:ascii="Times New Roman" w:hAnsi="Times New Roman" w:cs="Times New Roman"/>
                <w:lang w:val="es-EC"/>
              </w:rPr>
              <w:t>Teléfono: +5939 983589032</w:t>
            </w:r>
            <w:r w:rsidR="000B0133" w:rsidRPr="00A5228E">
              <w:rPr>
                <w:rFonts w:ascii="Times New Roman" w:hAnsi="Times New Roman" w:cs="Times New Roman"/>
                <w:lang w:val="es-EC"/>
              </w:rPr>
              <w:t xml:space="preserve"> </w:t>
            </w:r>
          </w:p>
          <w:p w14:paraId="697DC061" w14:textId="77777777" w:rsidR="00A5228E" w:rsidRPr="00A5228E" w:rsidRDefault="00E34D50" w:rsidP="00F90B62">
            <w:pPr>
              <w:pStyle w:val="Heading1"/>
              <w:spacing w:before="0" w:line="240" w:lineRule="auto"/>
              <w:ind w:left="0"/>
              <w:contextualSpacing/>
              <w:outlineLvl w:val="0"/>
              <w:rPr>
                <w:rFonts w:ascii="Times New Roman" w:hAnsi="Times New Roman" w:cs="Times New Roman"/>
                <w:lang w:val="es-ES"/>
              </w:rPr>
            </w:pPr>
            <w:r w:rsidRPr="00A5228E">
              <w:rPr>
                <w:rFonts w:ascii="Times New Roman" w:hAnsi="Times New Roman" w:cs="Times New Roman"/>
                <w:lang w:val="es-ES"/>
              </w:rPr>
              <w:t xml:space="preserve">Correo electrónico: </w:t>
            </w:r>
          </w:p>
          <w:p w14:paraId="17893F70" w14:textId="77777777" w:rsidR="00F90B62" w:rsidRDefault="009E29D6" w:rsidP="00F90B62">
            <w:pPr>
              <w:pStyle w:val="Heading1"/>
              <w:spacing w:before="0" w:line="240" w:lineRule="auto"/>
              <w:ind w:left="0"/>
              <w:contextualSpacing/>
              <w:outlineLvl w:val="0"/>
              <w:rPr>
                <w:rFonts w:ascii="Times New Roman" w:hAnsi="Times New Roman" w:cs="Times New Roman"/>
                <w:lang w:val="es-ES"/>
              </w:rPr>
            </w:pPr>
            <w:hyperlink r:id="rId8" w:history="1">
              <w:r w:rsidR="00F90B62" w:rsidRPr="004242FF">
                <w:rPr>
                  <w:rStyle w:val="Hyperlink"/>
                  <w:rFonts w:ascii="Times New Roman" w:hAnsi="Times New Roman" w:cs="Times New Roman"/>
                  <w:lang w:val="es-ES"/>
                </w:rPr>
                <w:t>savgesoil@gmail.com</w:t>
              </w:r>
            </w:hyperlink>
          </w:p>
          <w:p w14:paraId="71AEAB39" w14:textId="07535C8B" w:rsidR="00DB39A1" w:rsidRPr="00F90B62" w:rsidRDefault="009E29D6" w:rsidP="00F90B62">
            <w:pPr>
              <w:pStyle w:val="Heading1"/>
              <w:spacing w:before="0" w:line="240" w:lineRule="auto"/>
              <w:ind w:left="0"/>
              <w:contextualSpacing/>
              <w:outlineLvl w:val="0"/>
              <w:rPr>
                <w:rFonts w:ascii="Times New Roman" w:hAnsi="Times New Roman" w:cs="Times New Roman"/>
                <w:lang w:val="es-ES"/>
              </w:rPr>
            </w:pPr>
            <w:hyperlink r:id="rId9" w:tooltip="mailto:soledad.alvarez_velasco@kcl.ac.uk&#10;Ctrl+click or tap to follow link" w:history="1">
              <w:r w:rsidR="000B0133" w:rsidRPr="00A5228E">
                <w:rPr>
                  <w:rStyle w:val="Hyperlink"/>
                  <w:rFonts w:ascii="Times New Roman" w:hAnsi="Times New Roman" w:cs="Times New Roman"/>
                  <w:lang w:val="es-EC"/>
                </w:rPr>
                <w:t>soledad.alvarez_velasco@kcl.ac.uk</w:t>
              </w:r>
            </w:hyperlink>
          </w:p>
          <w:p w14:paraId="54EBAF4E" w14:textId="77777777" w:rsidR="00DB39A1" w:rsidRPr="00A5228E" w:rsidRDefault="00E34D50" w:rsidP="00F90B62">
            <w:pPr>
              <w:pStyle w:val="Heading1"/>
              <w:spacing w:before="0" w:line="240" w:lineRule="auto"/>
              <w:ind w:left="0"/>
              <w:contextualSpacing/>
              <w:outlineLvl w:val="0"/>
              <w:rPr>
                <w:rFonts w:ascii="Times New Roman" w:hAnsi="Times New Roman" w:cs="Times New Roman"/>
                <w:lang w:val="es-ES"/>
              </w:rPr>
            </w:pPr>
            <w:r w:rsidRPr="00A5228E">
              <w:rPr>
                <w:rFonts w:ascii="Times New Roman" w:hAnsi="Times New Roman" w:cs="Times New Roman"/>
                <w:lang w:val="es-ES"/>
              </w:rPr>
              <w:t>Nacionalidad: ecuatoriana</w:t>
            </w:r>
          </w:p>
          <w:p w14:paraId="70B11814" w14:textId="77777777" w:rsidR="000A5F2D" w:rsidRPr="00A5228E" w:rsidRDefault="00E34D50" w:rsidP="00F90B62">
            <w:pPr>
              <w:pStyle w:val="Heading1"/>
              <w:spacing w:before="0" w:line="240" w:lineRule="auto"/>
              <w:ind w:left="0"/>
              <w:contextualSpacing/>
              <w:outlineLvl w:val="0"/>
              <w:rPr>
                <w:rFonts w:ascii="Times New Roman" w:hAnsi="Times New Roman" w:cs="Times New Roman"/>
                <w:lang w:val="es-ES"/>
              </w:rPr>
            </w:pPr>
            <w:r w:rsidRPr="00A5228E">
              <w:rPr>
                <w:rFonts w:ascii="Times New Roman" w:hAnsi="Times New Roman" w:cs="Times New Roman"/>
                <w:lang w:val="es-ES"/>
              </w:rPr>
              <w:t>Fecha de nacimiento: 4 de julio de 1981</w:t>
            </w:r>
          </w:p>
          <w:p w14:paraId="54F5A1D0" w14:textId="77777777" w:rsidR="00C64D9E" w:rsidRPr="00A5228E" w:rsidRDefault="00C64D9E" w:rsidP="00C64D9E">
            <w:pPr>
              <w:pStyle w:val="BodyText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6E4D8DCA" w14:textId="1F6402AD" w:rsidR="00C64D9E" w:rsidRPr="006B367F" w:rsidRDefault="006B367F" w:rsidP="007D7546">
            <w:pPr>
              <w:pStyle w:val="BodyText"/>
              <w:ind w:left="0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Investigadora y docente universitaria. Por más de una década ha centrado mi interés investigativo en e</w:t>
            </w:r>
            <w:r w:rsidRPr="006B367F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l vinculo entre migración irregularizada, transito migratorio, violencia y Estado capitalista en el corredor geográfico Ecuador-México-U.S.A.; y </w:t>
            </w:r>
            <w:r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en </w:t>
            </w:r>
            <w:r w:rsidRPr="006B367F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el nexo entre tráfico de migrantes y políticas anti-tráfico y de restricción migratoria en América Latina.</w:t>
            </w:r>
            <w:r w:rsidR="005150EF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 Es parte del </w:t>
            </w:r>
            <w:r w:rsidR="005150EF" w:rsidRPr="005150EF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Observatorio Latinoamericano sobre trata y tráfico de personas (</w:t>
            </w:r>
            <w:proofErr w:type="spellStart"/>
            <w:r w:rsidR="005150EF" w:rsidRPr="005150EF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ObservaLAtrata</w:t>
            </w:r>
            <w:proofErr w:type="spellEnd"/>
            <w:r w:rsidR="005150EF" w:rsidRPr="005150EF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), capítulo Ecuador</w:t>
            </w:r>
            <w:r w:rsidR="005150EF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. </w:t>
            </w:r>
          </w:p>
          <w:p w14:paraId="22513E0A" w14:textId="77777777" w:rsidR="006B367F" w:rsidRPr="005150EF" w:rsidRDefault="006B367F" w:rsidP="007D7546">
            <w:pPr>
              <w:pStyle w:val="BodyText"/>
              <w:ind w:left="0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71444FCA" w14:textId="77777777" w:rsidR="006B367F" w:rsidRDefault="006B367F" w:rsidP="007D7546">
            <w:pPr>
              <w:pStyle w:val="BodyText"/>
              <w:ind w:left="0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64B5E0E8" w14:textId="77777777" w:rsidR="006B367F" w:rsidRPr="00A5228E" w:rsidRDefault="006B367F" w:rsidP="007D7546">
            <w:pPr>
              <w:pStyle w:val="BodyText"/>
              <w:ind w:left="0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3045676F" w14:textId="77777777" w:rsidR="006463A4" w:rsidRPr="00A5228E" w:rsidRDefault="006463A4" w:rsidP="006463A4">
            <w:pPr>
              <w:pStyle w:val="BodyText"/>
              <w:spacing w:before="0" w:line="240" w:lineRule="auto"/>
              <w:ind w:left="0"/>
              <w:contextualSpacing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►</w:t>
            </w:r>
            <w:proofErr w:type="spellStart"/>
            <w:r w:rsidRPr="00A5228E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>King’s</w:t>
            </w:r>
            <w:proofErr w:type="spellEnd"/>
            <w:r w:rsidRPr="00A5228E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 xml:space="preserve"> </w:t>
            </w:r>
            <w:proofErr w:type="spellStart"/>
            <w:r w:rsidRPr="00A5228E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>College</w:t>
            </w:r>
            <w:proofErr w:type="spellEnd"/>
            <w:r w:rsidRPr="00A5228E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 xml:space="preserve"> London </w:t>
            </w:r>
          </w:p>
          <w:p w14:paraId="719DDA46" w14:textId="77777777" w:rsidR="006463A4" w:rsidRPr="003800CF" w:rsidRDefault="003800CF" w:rsidP="006463A4">
            <w:pPr>
              <w:pStyle w:val="BodyText"/>
              <w:spacing w:before="0" w:line="240" w:lineRule="auto"/>
              <w:ind w:left="0"/>
              <w:contextualSpacing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 xml:space="preserve">PhD (C ) </w:t>
            </w:r>
            <w:r w:rsidR="006463A4" w:rsidRPr="00A5228E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 xml:space="preserve">en Geografía Humana </w:t>
            </w:r>
            <w:r w:rsidR="006463A4"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 </w:t>
            </w:r>
          </w:p>
          <w:p w14:paraId="4FCB9E2C" w14:textId="77777777" w:rsidR="006463A4" w:rsidRDefault="006463A4" w:rsidP="006463A4">
            <w:pPr>
              <w:pStyle w:val="BodyText"/>
              <w:spacing w:before="0" w:line="240" w:lineRule="auto"/>
              <w:ind w:left="0"/>
              <w:contextualSpacing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Abril 2014- 2018  </w:t>
            </w:r>
          </w:p>
          <w:p w14:paraId="517FE9CE" w14:textId="09271D6C" w:rsidR="003800CF" w:rsidRDefault="003800CF" w:rsidP="006463A4">
            <w:pPr>
              <w:pStyle w:val="BodyText"/>
              <w:spacing w:before="0" w:line="240" w:lineRule="auto"/>
              <w:ind w:left="0"/>
              <w:contextualSpacing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Examen de </w:t>
            </w:r>
            <w:proofErr w:type="spellStart"/>
            <w:r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candidtura</w:t>
            </w:r>
            <w:proofErr w:type="spellEnd"/>
            <w:r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 doctoral aprobado 29 de Septiembre 2015</w:t>
            </w:r>
          </w:p>
          <w:p w14:paraId="3CA06F3B" w14:textId="17D153E2" w:rsidR="00B75E8E" w:rsidRPr="00A5228E" w:rsidRDefault="00B75E8E" w:rsidP="006463A4">
            <w:pPr>
              <w:pStyle w:val="BodyText"/>
              <w:spacing w:before="0" w:line="240" w:lineRule="auto"/>
              <w:ind w:left="0"/>
              <w:contextualSpacing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Tesis doctoral entregada en enero 2019.</w:t>
            </w:r>
          </w:p>
          <w:p w14:paraId="33396C49" w14:textId="77777777" w:rsidR="006463A4" w:rsidRPr="00A5228E" w:rsidRDefault="006463A4" w:rsidP="007D7546">
            <w:pPr>
              <w:pStyle w:val="BodyText"/>
              <w:ind w:left="0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3CFC0E4D" w14:textId="77777777" w:rsidR="007D7546" w:rsidRPr="00A5228E" w:rsidRDefault="00D4371C" w:rsidP="00D4371C">
            <w:pPr>
              <w:pStyle w:val="BodyText"/>
              <w:spacing w:before="0" w:line="240" w:lineRule="auto"/>
              <w:ind w:left="0"/>
              <w:contextualSpacing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►</w:t>
            </w:r>
            <w:r w:rsidR="00DB39A1" w:rsidRPr="00A5228E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>Universidad Iberoamericana de México</w:t>
            </w:r>
            <w:r w:rsidR="007D7546" w:rsidRPr="00A5228E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>, México</w:t>
            </w:r>
            <w:r w:rsidR="007D7546"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 </w:t>
            </w:r>
          </w:p>
          <w:p w14:paraId="2CBD7B63" w14:textId="77777777" w:rsidR="00DB39A1" w:rsidRPr="00A5228E" w:rsidRDefault="007D7546" w:rsidP="00D4371C">
            <w:pPr>
              <w:pStyle w:val="BodyText"/>
              <w:spacing w:before="0" w:line="240" w:lineRule="auto"/>
              <w:ind w:left="0"/>
              <w:contextualSpacing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Agosto de 2007 – agosto 2010</w:t>
            </w:r>
            <w:r w:rsidR="00DB39A1"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 </w:t>
            </w:r>
          </w:p>
          <w:p w14:paraId="7C334F84" w14:textId="77777777" w:rsidR="00DB39A1" w:rsidRPr="00A5228E" w:rsidRDefault="00DB39A1" w:rsidP="00D4371C">
            <w:pPr>
              <w:pStyle w:val="BodyText"/>
              <w:spacing w:before="0" w:line="240" w:lineRule="auto"/>
              <w:ind w:left="0"/>
              <w:contextualSpacing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Maestría en Antropología Social</w:t>
            </w:r>
          </w:p>
          <w:p w14:paraId="577E70E4" w14:textId="77777777" w:rsidR="00DB39A1" w:rsidRPr="00A5228E" w:rsidRDefault="00DB39A1" w:rsidP="00D4371C">
            <w:pPr>
              <w:contextualSpacing/>
              <w:jc w:val="both"/>
              <w:rPr>
                <w:rFonts w:ascii="Times New Roman" w:hAnsi="Times New Roman" w:cs="Times New Roman"/>
                <w:color w:val="000000"/>
                <w:sz w:val="22"/>
                <w:szCs w:val="22"/>
                <w:lang w:val="es-EC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Tesis: </w:t>
            </w:r>
            <w:r w:rsidRPr="00A5228E">
              <w:rPr>
                <w:rFonts w:ascii="Times New Roman" w:hAnsi="Times New Roman" w:cs="Times New Roman"/>
                <w:color w:val="000000"/>
                <w:sz w:val="22"/>
                <w:szCs w:val="22"/>
                <w:lang w:val="es-EC"/>
              </w:rPr>
              <w:t>Frontera sur chiapaneca: el muro humano de la violencia Análisis de la normalización de la violencia hacia la migración indocumentada en tránsito en el espacio fronterizo Tapachula-Arriaga.</w:t>
            </w:r>
          </w:p>
          <w:p w14:paraId="28BDB113" w14:textId="77777777" w:rsidR="00DB39A1" w:rsidRPr="00A5228E" w:rsidRDefault="00DB39A1" w:rsidP="00D4371C">
            <w:pPr>
              <w:contextualSpacing/>
              <w:jc w:val="both"/>
              <w:rPr>
                <w:rFonts w:ascii="Times New Roman" w:hAnsi="Times New Roman" w:cs="Times New Roman"/>
                <w:i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color w:val="000000"/>
                <w:sz w:val="22"/>
                <w:szCs w:val="22"/>
                <w:lang w:val="es-EC"/>
              </w:rPr>
              <w:t xml:space="preserve"> </w:t>
            </w:r>
            <w:r w:rsidR="000A5F2D" w:rsidRPr="00A5228E">
              <w:rPr>
                <w:rFonts w:ascii="Times New Roman" w:hAnsi="Times New Roman" w:cs="Times New Roman"/>
                <w:i/>
                <w:color w:val="000000"/>
                <w:sz w:val="22"/>
                <w:szCs w:val="22"/>
                <w:lang w:val="es-EC"/>
              </w:rPr>
              <w:t xml:space="preserve">Obtención de </w:t>
            </w:r>
            <w:r w:rsidRPr="00A5228E">
              <w:rPr>
                <w:rFonts w:ascii="Times New Roman" w:hAnsi="Times New Roman" w:cs="Times New Roman"/>
                <w:i/>
                <w:color w:val="000000"/>
                <w:sz w:val="22"/>
                <w:szCs w:val="22"/>
                <w:lang w:val="es-EC"/>
              </w:rPr>
              <w:t xml:space="preserve">Mención honorífica y recomendación para publicación. </w:t>
            </w:r>
          </w:p>
          <w:p w14:paraId="103EDC01" w14:textId="77777777" w:rsidR="00DB39A1" w:rsidRPr="00A5228E" w:rsidRDefault="00DB39A1" w:rsidP="00D4371C">
            <w:pPr>
              <w:pStyle w:val="BodyText"/>
              <w:spacing w:before="0" w:line="240" w:lineRule="auto"/>
              <w:ind w:left="0"/>
              <w:contextualSpacing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568ACB62" w14:textId="77777777" w:rsidR="007D7546" w:rsidRPr="00A5228E" w:rsidRDefault="007D7546" w:rsidP="007D7546">
            <w:pPr>
              <w:pStyle w:val="BodyText"/>
              <w:spacing w:line="240" w:lineRule="auto"/>
              <w:ind w:left="0"/>
              <w:contextualSpacing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►</w:t>
            </w:r>
            <w:r w:rsidRPr="00A5228E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>Universidad San Francisco de Quito, Ecuador</w:t>
            </w:r>
          </w:p>
          <w:p w14:paraId="25A95136" w14:textId="77777777" w:rsidR="007D7546" w:rsidRPr="00A5228E" w:rsidRDefault="007D7546" w:rsidP="007D7546">
            <w:pPr>
              <w:pStyle w:val="BodyText"/>
              <w:spacing w:line="240" w:lineRule="auto"/>
              <w:ind w:left="0"/>
              <w:contextualSpacing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Agosto 2000 – Enero 2005</w:t>
            </w:r>
          </w:p>
          <w:p w14:paraId="6B9D3997" w14:textId="77777777" w:rsidR="007D7546" w:rsidRPr="00A5228E" w:rsidRDefault="007D7546" w:rsidP="007D7546">
            <w:pPr>
              <w:pStyle w:val="BodyText"/>
              <w:spacing w:line="240" w:lineRule="auto"/>
              <w:ind w:left="0"/>
              <w:contextualSpacing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Licenciatura en Sociología y Artes Liberales, especialización en Estudios Latinoamericanos y sub-especialización en Filosofía y Literatura. </w:t>
            </w:r>
          </w:p>
          <w:p w14:paraId="09B73FCF" w14:textId="77777777" w:rsidR="007D7546" w:rsidRPr="00A5228E" w:rsidRDefault="007D7546" w:rsidP="007D7546">
            <w:pPr>
              <w:pStyle w:val="BodyText"/>
              <w:spacing w:before="0" w:line="240" w:lineRule="auto"/>
              <w:ind w:left="0"/>
              <w:contextualSpacing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i/>
                <w:sz w:val="22"/>
                <w:szCs w:val="22"/>
                <w:lang w:val="es-ES"/>
              </w:rPr>
              <w:t xml:space="preserve">Obtención de </w:t>
            </w:r>
            <w:proofErr w:type="spellStart"/>
            <w:r w:rsidRPr="00A5228E">
              <w:rPr>
                <w:rFonts w:ascii="Times New Roman" w:hAnsi="Times New Roman" w:cs="Times New Roman"/>
                <w:i/>
                <w:sz w:val="22"/>
                <w:szCs w:val="22"/>
                <w:lang w:val="es-ES"/>
              </w:rPr>
              <w:t>Summa</w:t>
            </w:r>
            <w:proofErr w:type="spellEnd"/>
            <w:r w:rsidRPr="00A5228E">
              <w:rPr>
                <w:rFonts w:ascii="Times New Roman" w:hAnsi="Times New Roman" w:cs="Times New Roman"/>
                <w:i/>
                <w:sz w:val="22"/>
                <w:szCs w:val="22"/>
                <w:lang w:val="es-ES"/>
              </w:rPr>
              <w:t xml:space="preserve"> Cum Laude.  </w:t>
            </w:r>
          </w:p>
          <w:p w14:paraId="561795AE" w14:textId="77777777" w:rsidR="007D7546" w:rsidRPr="00A5228E" w:rsidRDefault="007D7546" w:rsidP="00D4371C">
            <w:pPr>
              <w:pStyle w:val="BodyText"/>
              <w:spacing w:before="0" w:line="240" w:lineRule="auto"/>
              <w:ind w:left="0"/>
              <w:contextualSpacing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61D617DD" w14:textId="77777777" w:rsidR="007D7546" w:rsidRPr="00A5228E" w:rsidRDefault="007D7546" w:rsidP="00D4371C">
            <w:pPr>
              <w:pStyle w:val="BodyText"/>
              <w:spacing w:before="0" w:line="240" w:lineRule="auto"/>
              <w:ind w:left="0"/>
              <w:contextualSpacing/>
              <w:rPr>
                <w:rFonts w:ascii="Times New Roman" w:hAnsi="Times New Roman" w:cs="Times New Roman"/>
                <w:i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i/>
                <w:sz w:val="22"/>
                <w:szCs w:val="22"/>
                <w:lang w:val="es-ES"/>
              </w:rPr>
              <w:t>Cursos de especialización</w:t>
            </w:r>
          </w:p>
          <w:p w14:paraId="6D5E6973" w14:textId="77777777" w:rsidR="007D7546" w:rsidRPr="00A5228E" w:rsidRDefault="007D7546" w:rsidP="00D4371C">
            <w:pPr>
              <w:pStyle w:val="BodyText"/>
              <w:spacing w:before="0" w:line="240" w:lineRule="auto"/>
              <w:ind w:left="0"/>
              <w:contextualSpacing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5A005DC2" w14:textId="77777777" w:rsidR="00935D0D" w:rsidRPr="00A5228E" w:rsidRDefault="00935D0D" w:rsidP="00D4371C">
            <w:pPr>
              <w:pStyle w:val="BodyText"/>
              <w:spacing w:before="0" w:line="240" w:lineRule="auto"/>
              <w:ind w:left="0"/>
              <w:contextualSpacing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► </w:t>
            </w:r>
            <w:r w:rsidRPr="00A5228E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 xml:space="preserve">Oxford </w:t>
            </w:r>
            <w:proofErr w:type="spellStart"/>
            <w:r w:rsidRPr="00A5228E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>University</w:t>
            </w:r>
            <w:proofErr w:type="spellEnd"/>
            <w:r w:rsidRPr="00A5228E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 xml:space="preserve"> </w:t>
            </w:r>
          </w:p>
          <w:p w14:paraId="5B19B46A" w14:textId="77777777" w:rsidR="00935D0D" w:rsidRPr="00A5228E" w:rsidRDefault="00935D0D" w:rsidP="00D4371C">
            <w:pPr>
              <w:pStyle w:val="BodyText"/>
              <w:spacing w:before="0" w:line="240" w:lineRule="auto"/>
              <w:ind w:left="0"/>
              <w:contextualSpacing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>Centro de Estudios para el Refugio</w:t>
            </w:r>
          </w:p>
          <w:p w14:paraId="042B37A7" w14:textId="77777777" w:rsidR="00935D0D" w:rsidRPr="00A5228E" w:rsidRDefault="00935D0D" w:rsidP="00D4371C">
            <w:pPr>
              <w:pStyle w:val="BodyText"/>
              <w:spacing w:before="0" w:line="240" w:lineRule="auto"/>
              <w:ind w:left="0"/>
              <w:contextualSpacing/>
              <w:rPr>
                <w:rFonts w:ascii="Times New Roman" w:hAnsi="Times New Roman" w:cs="Times New Roman"/>
                <w:sz w:val="22"/>
                <w:szCs w:val="22"/>
                <w:lang w:val="en-GB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n-GB"/>
              </w:rPr>
              <w:t>Mayo 2014</w:t>
            </w:r>
          </w:p>
          <w:p w14:paraId="0902BFCA" w14:textId="77777777" w:rsidR="00935D0D" w:rsidRPr="00A5228E" w:rsidRDefault="00935D0D" w:rsidP="00D4371C">
            <w:pPr>
              <w:pStyle w:val="BodyText"/>
              <w:spacing w:before="0" w:line="240" w:lineRule="auto"/>
              <w:ind w:left="0"/>
              <w:contextualSpacing/>
              <w:rPr>
                <w:rFonts w:ascii="Times New Roman" w:hAnsi="Times New Roman" w:cs="Times New Roman"/>
                <w:sz w:val="22"/>
                <w:szCs w:val="22"/>
                <w:lang w:val="en-GB"/>
              </w:rPr>
            </w:pPr>
            <w:proofErr w:type="spellStart"/>
            <w:r w:rsidRPr="00A5228E">
              <w:rPr>
                <w:rFonts w:ascii="Times New Roman" w:hAnsi="Times New Roman" w:cs="Times New Roman"/>
                <w:sz w:val="22"/>
                <w:szCs w:val="22"/>
                <w:lang w:val="en-GB"/>
              </w:rPr>
              <w:t>Curso</w:t>
            </w:r>
            <w:proofErr w:type="spellEnd"/>
            <w:r w:rsidRPr="00A5228E">
              <w:rPr>
                <w:rFonts w:ascii="Times New Roman" w:hAnsi="Times New Roman" w:cs="Times New Roman"/>
                <w:sz w:val="22"/>
                <w:szCs w:val="22"/>
                <w:lang w:val="en-GB"/>
              </w:rPr>
              <w:t xml:space="preserve">: “Statelessness and International Law”. </w:t>
            </w:r>
          </w:p>
          <w:p w14:paraId="49844BC0" w14:textId="77777777" w:rsidR="00935D0D" w:rsidRPr="00A5228E" w:rsidRDefault="00935D0D" w:rsidP="00D4371C">
            <w:pPr>
              <w:pStyle w:val="BodyText"/>
              <w:spacing w:before="0" w:line="240" w:lineRule="auto"/>
              <w:ind w:left="0"/>
              <w:contextualSpacing/>
              <w:rPr>
                <w:rFonts w:ascii="Times New Roman" w:hAnsi="Times New Roman" w:cs="Times New Roman"/>
                <w:sz w:val="22"/>
                <w:szCs w:val="22"/>
                <w:lang w:val="en-GB"/>
              </w:rPr>
            </w:pPr>
          </w:p>
          <w:p w14:paraId="735AD465" w14:textId="77777777" w:rsidR="00D4371C" w:rsidRPr="00A5228E" w:rsidRDefault="00D4371C" w:rsidP="00D4371C">
            <w:pPr>
              <w:pStyle w:val="BodyText"/>
              <w:spacing w:before="0" w:line="240" w:lineRule="auto"/>
              <w:ind w:left="0"/>
              <w:contextualSpacing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►</w:t>
            </w:r>
            <w:r w:rsidRPr="00A5228E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>Consejo Latinoamericano de Ciencias Sociales, CLACSO</w:t>
            </w:r>
          </w:p>
          <w:p w14:paraId="7E932A1D" w14:textId="77777777" w:rsidR="007D7546" w:rsidRPr="00A5228E" w:rsidRDefault="007D7546" w:rsidP="00D4371C">
            <w:pPr>
              <w:pStyle w:val="BodyText"/>
              <w:spacing w:before="0" w:line="240" w:lineRule="auto"/>
              <w:ind w:left="0"/>
              <w:contextualSpacing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Agosto 2010 – Noviembre 2010</w:t>
            </w:r>
          </w:p>
          <w:p w14:paraId="6EC38B73" w14:textId="77777777" w:rsidR="004E5C0E" w:rsidRPr="00A5228E" w:rsidRDefault="004E5C0E" w:rsidP="00D4371C">
            <w:pPr>
              <w:pStyle w:val="BodyText"/>
              <w:spacing w:before="0" w:line="240" w:lineRule="auto"/>
              <w:ind w:left="0"/>
              <w:contextualSpacing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Curso de posgrado</w:t>
            </w:r>
            <w:r w:rsidR="00D4371C"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 virtual</w:t>
            </w: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 “Procesos migratorios en América Latina: estrategias, culturas y políticas. Algunos aportes acerca de la compleja relación entr</w:t>
            </w:r>
            <w:r w:rsidR="00D4371C"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e nuestra región y la europea”. </w:t>
            </w:r>
          </w:p>
          <w:p w14:paraId="5EC9B0CA" w14:textId="77777777" w:rsidR="00D4371C" w:rsidRPr="00A5228E" w:rsidRDefault="00D4371C" w:rsidP="00D4371C">
            <w:pPr>
              <w:pStyle w:val="BodyText"/>
              <w:tabs>
                <w:tab w:val="left" w:pos="1800"/>
              </w:tabs>
              <w:spacing w:before="0" w:line="240" w:lineRule="auto"/>
              <w:ind w:left="0"/>
              <w:contextualSpacing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ab/>
            </w:r>
          </w:p>
          <w:p w14:paraId="7A901284" w14:textId="77777777" w:rsidR="00D4371C" w:rsidRPr="00A5228E" w:rsidRDefault="00D4371C" w:rsidP="007D7546">
            <w:pPr>
              <w:pStyle w:val="BodyText"/>
              <w:tabs>
                <w:tab w:val="left" w:pos="3030"/>
              </w:tabs>
              <w:spacing w:before="0" w:line="240" w:lineRule="auto"/>
              <w:ind w:left="0"/>
              <w:contextualSpacing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►</w:t>
            </w:r>
            <w:r w:rsidRPr="00A5228E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>Universidad de Salamanca, España</w:t>
            </w: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 </w:t>
            </w:r>
          </w:p>
          <w:p w14:paraId="042349B1" w14:textId="77777777" w:rsidR="007D7546" w:rsidRPr="00A5228E" w:rsidRDefault="007D7546" w:rsidP="00D4371C">
            <w:pPr>
              <w:pStyle w:val="BodyText"/>
              <w:spacing w:before="0" w:line="240" w:lineRule="auto"/>
              <w:ind w:left="0"/>
              <w:contextualSpacing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Junio 2007 – Julio 2007</w:t>
            </w:r>
          </w:p>
          <w:p w14:paraId="58CEC8F7" w14:textId="77777777" w:rsidR="00D4371C" w:rsidRPr="00A5228E" w:rsidRDefault="00D4371C" w:rsidP="00D4371C">
            <w:pPr>
              <w:pStyle w:val="BodyText"/>
              <w:spacing w:before="0" w:line="240" w:lineRule="auto"/>
              <w:ind w:left="0"/>
              <w:contextualSpacing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Curso </w:t>
            </w:r>
            <w:r w:rsidR="004E5C0E"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de especialización en “Métodos de análisis social y político”</w:t>
            </w:r>
          </w:p>
          <w:p w14:paraId="10009861" w14:textId="77777777" w:rsidR="004E5C0E" w:rsidRPr="00A5228E" w:rsidRDefault="004E5C0E" w:rsidP="00D4371C">
            <w:pPr>
              <w:pStyle w:val="BodyText"/>
              <w:spacing w:before="0" w:line="240" w:lineRule="auto"/>
              <w:ind w:left="0"/>
              <w:contextualSpacing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lastRenderedPageBreak/>
              <w:t xml:space="preserve"> </w:t>
            </w:r>
          </w:p>
          <w:p w14:paraId="01E28341" w14:textId="77777777" w:rsidR="00D4371C" w:rsidRPr="00A5228E" w:rsidRDefault="00D4371C" w:rsidP="00D4371C">
            <w:pPr>
              <w:pStyle w:val="BodyText"/>
              <w:spacing w:before="0" w:line="240" w:lineRule="auto"/>
              <w:ind w:left="0"/>
              <w:contextualSpacing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►</w:t>
            </w:r>
            <w:r w:rsidRPr="00A5228E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>Facultad Latinoamericana de Ciencias Sociales, FLACSO-Sede Argentina</w:t>
            </w:r>
          </w:p>
          <w:p w14:paraId="69D20910" w14:textId="77777777" w:rsidR="007D7546" w:rsidRPr="00A5228E" w:rsidRDefault="007D7546" w:rsidP="00D4371C">
            <w:pPr>
              <w:pStyle w:val="BodyText"/>
              <w:spacing w:before="0" w:line="240" w:lineRule="auto"/>
              <w:ind w:left="0"/>
              <w:contextualSpacing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Abril 2006 – Junio  2007</w:t>
            </w:r>
          </w:p>
          <w:p w14:paraId="39B28A59" w14:textId="77777777" w:rsidR="004E5C0E" w:rsidRPr="00A5228E" w:rsidRDefault="004E5C0E" w:rsidP="00D4371C">
            <w:pPr>
              <w:pStyle w:val="BodyText"/>
              <w:spacing w:before="0" w:line="240" w:lineRule="auto"/>
              <w:ind w:left="0"/>
              <w:contextualSpacing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Diplomado  virtual en “Gestión y políticas culturales” </w:t>
            </w:r>
          </w:p>
          <w:p w14:paraId="11725984" w14:textId="77777777" w:rsidR="004E5C0E" w:rsidRPr="00A5228E" w:rsidRDefault="00D4371C" w:rsidP="00195A5C">
            <w:pPr>
              <w:pStyle w:val="BodyText"/>
              <w:spacing w:before="0" w:line="240" w:lineRule="auto"/>
              <w:ind w:left="0"/>
              <w:contextualSpacing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Tesina: T</w:t>
            </w:r>
            <w:r w:rsidR="004E5C0E"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ransformación cultural y migración. Estudio de caso de dos familias migrantes en la parroquia de Calderón. Análisis de la transformación del consumo y producción cultural en dicha parroquia.</w:t>
            </w:r>
          </w:p>
          <w:p w14:paraId="6AE0E6FB" w14:textId="77777777" w:rsidR="00195A5C" w:rsidRPr="00A5228E" w:rsidRDefault="00195A5C" w:rsidP="00195A5C">
            <w:pPr>
              <w:pStyle w:val="BodyText"/>
              <w:spacing w:before="0" w:line="240" w:lineRule="auto"/>
              <w:ind w:left="0"/>
              <w:contextualSpacing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510A16B4" w14:textId="77777777" w:rsidR="006C0FF0" w:rsidRPr="00A5228E" w:rsidRDefault="006C0FF0" w:rsidP="006C0FF0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►</w:t>
            </w:r>
            <w:r w:rsidRPr="00A5228E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>Facultad Latinoamericana de Ciencias Sociales, FLACSO- Sede Ecuador</w:t>
            </w:r>
          </w:p>
          <w:p w14:paraId="0B15EA69" w14:textId="77777777" w:rsidR="007D7546" w:rsidRPr="00A5228E" w:rsidRDefault="007D7546" w:rsidP="006C0FF0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Agosto 2005 – Octubre 2005</w:t>
            </w:r>
          </w:p>
          <w:p w14:paraId="62CE6AA6" w14:textId="77777777" w:rsidR="006C0FF0" w:rsidRPr="00A5228E" w:rsidRDefault="006C0FF0" w:rsidP="006C0FF0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Curso abierto de la Maestría de Ciencia Política: “Movimientos sociales en la Región Andina”.</w:t>
            </w:r>
          </w:p>
          <w:p w14:paraId="23DE5E77" w14:textId="77777777" w:rsidR="006C0FF0" w:rsidRPr="00A5228E" w:rsidRDefault="006C0FF0" w:rsidP="006C0FF0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24DAADE2" w14:textId="77777777" w:rsidR="006C0FF0" w:rsidRPr="00A5228E" w:rsidRDefault="006C0FF0" w:rsidP="006C0FF0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►</w:t>
            </w:r>
            <w:r w:rsidRPr="00A5228E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>Facultad Latinoamericana de Ciencias Sociales, FLACSO- Sede Ecuador</w:t>
            </w:r>
          </w:p>
          <w:p w14:paraId="744D88D8" w14:textId="77777777" w:rsidR="007D7546" w:rsidRPr="00A5228E" w:rsidRDefault="007D7546" w:rsidP="007D7546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Abril 2001 – Junio 2001</w:t>
            </w:r>
          </w:p>
          <w:p w14:paraId="5D87CD30" w14:textId="77777777" w:rsidR="004E5C0E" w:rsidRPr="00A5228E" w:rsidRDefault="006C0FF0" w:rsidP="007D7546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Curso abierto de la Maestría de Ciencia Política: “Foucault: discurso, poder y epistemología”. </w:t>
            </w:r>
            <w:r w:rsidR="00D4371C" w:rsidRPr="00A5228E">
              <w:rPr>
                <w:rFonts w:ascii="Times New Roman" w:hAnsi="Times New Roman" w:cs="Times New Roman"/>
                <w:i/>
                <w:sz w:val="22"/>
                <w:szCs w:val="22"/>
                <w:lang w:val="es-ES"/>
              </w:rPr>
              <w:t xml:space="preserve"> </w:t>
            </w:r>
          </w:p>
        </w:tc>
      </w:tr>
      <w:tr w:rsidR="006000F3" w:rsidRPr="00796272" w14:paraId="1FAB7ECF" w14:textId="77777777" w:rsidTr="007A7301">
        <w:trPr>
          <w:jc w:val="center"/>
        </w:trPr>
        <w:tc>
          <w:tcPr>
            <w:tcW w:w="0" w:type="auto"/>
            <w:vMerge/>
            <w:shd w:val="clear" w:color="auto" w:fill="auto"/>
            <w:vAlign w:val="center"/>
          </w:tcPr>
          <w:p w14:paraId="13644227" w14:textId="0201377A" w:rsidR="006000F3" w:rsidRPr="00A5228E" w:rsidRDefault="006000F3">
            <w:pPr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</w:tc>
        <w:tc>
          <w:tcPr>
            <w:tcW w:w="8189" w:type="dxa"/>
            <w:shd w:val="clear" w:color="auto" w:fill="auto"/>
          </w:tcPr>
          <w:p w14:paraId="084A9263" w14:textId="77777777" w:rsidR="000A5F2D" w:rsidRPr="00A5228E" w:rsidRDefault="000A5F2D" w:rsidP="007D7546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2FDE86A1" w14:textId="77777777" w:rsidR="006C5D8B" w:rsidRPr="00A5228E" w:rsidRDefault="006C5D8B" w:rsidP="000A5F2D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06DF9DD7" w14:textId="77777777" w:rsidR="007D7546" w:rsidRPr="00A5228E" w:rsidRDefault="007D7546" w:rsidP="000A5F2D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4BB7024B" w14:textId="77777777" w:rsidR="007D7546" w:rsidRPr="00A5228E" w:rsidRDefault="007D7546" w:rsidP="000A5F2D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46DFD222" w14:textId="77777777" w:rsidR="007976E4" w:rsidRPr="00A5228E" w:rsidRDefault="007976E4" w:rsidP="007976E4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Lengua materna: </w:t>
            </w:r>
          </w:p>
          <w:p w14:paraId="138D48DB" w14:textId="77777777" w:rsidR="007976E4" w:rsidRPr="00A5228E" w:rsidRDefault="007976E4" w:rsidP="007976E4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►Español (lectura, escritura y conversación: excelente)</w:t>
            </w:r>
          </w:p>
          <w:p w14:paraId="2E30BF9E" w14:textId="77777777" w:rsidR="007976E4" w:rsidRPr="00A5228E" w:rsidRDefault="007976E4" w:rsidP="007976E4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1F33E3DF" w14:textId="77777777" w:rsidR="007976E4" w:rsidRPr="00A5228E" w:rsidRDefault="007976E4" w:rsidP="007976E4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Lenguas aprendidas: </w:t>
            </w:r>
          </w:p>
          <w:p w14:paraId="24B9A2D4" w14:textId="77777777" w:rsidR="007976E4" w:rsidRPr="00A5228E" w:rsidRDefault="007976E4" w:rsidP="007976E4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►Inglés (lectura, escritura y conversación: </w:t>
            </w:r>
            <w:r w:rsidR="00A5228E"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excelente</w:t>
            </w: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)</w:t>
            </w:r>
          </w:p>
          <w:p w14:paraId="00A85711" w14:textId="77777777" w:rsidR="007976E4" w:rsidRPr="00A5228E" w:rsidRDefault="007976E4" w:rsidP="007976E4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13 años de formación bilingüe Colegio Liceo Internacional, 1988 – 1999 y  4 años de formación en Universidad bilingüe, San Francisco de Quito, 2000 – 2005.</w:t>
            </w:r>
          </w:p>
          <w:p w14:paraId="5520D58E" w14:textId="77777777" w:rsidR="007976E4" w:rsidRPr="00A5228E" w:rsidRDefault="007976E4" w:rsidP="007976E4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67AD9322" w14:textId="77777777" w:rsidR="007976E4" w:rsidRPr="00A5228E" w:rsidRDefault="007976E4" w:rsidP="007976E4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►Francés (lectura y conversación: buena)</w:t>
            </w:r>
          </w:p>
          <w:p w14:paraId="08F26FE6" w14:textId="77777777" w:rsidR="007976E4" w:rsidRPr="00A5228E" w:rsidRDefault="007976E4" w:rsidP="007976E4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Intercambio </w:t>
            </w:r>
            <w:r w:rsidR="00C93633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Estudiantil con Club Rotario,  </w:t>
            </w:r>
            <w:proofErr w:type="spellStart"/>
            <w:r w:rsidR="00C93633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É</w:t>
            </w: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cole</w:t>
            </w:r>
            <w:proofErr w:type="spellEnd"/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 </w:t>
            </w:r>
            <w:proofErr w:type="spellStart"/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Industrielle</w:t>
            </w:r>
            <w:proofErr w:type="spellEnd"/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  </w:t>
            </w:r>
            <w:proofErr w:type="spellStart"/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Supériuere</w:t>
            </w:r>
            <w:proofErr w:type="spellEnd"/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  de la </w:t>
            </w:r>
            <w:proofErr w:type="spellStart"/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Ville</w:t>
            </w:r>
            <w:proofErr w:type="spellEnd"/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 de </w:t>
            </w:r>
            <w:proofErr w:type="spellStart"/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Mons</w:t>
            </w:r>
            <w:proofErr w:type="spellEnd"/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- Bélgica, 1999-2000. </w:t>
            </w:r>
          </w:p>
          <w:p w14:paraId="57BB7749" w14:textId="77777777" w:rsidR="007976E4" w:rsidRPr="00A5228E" w:rsidRDefault="007976E4" w:rsidP="007976E4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4DDC1638" w14:textId="77777777" w:rsidR="007976E4" w:rsidRPr="00A5228E" w:rsidRDefault="007976E4" w:rsidP="007976E4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►</w:t>
            </w:r>
            <w:r w:rsidR="00195A5C"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Portugués</w:t>
            </w: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 (lectura y conversación : buena)</w:t>
            </w:r>
          </w:p>
          <w:p w14:paraId="0F4D2F00" w14:textId="77777777" w:rsidR="007976E4" w:rsidRPr="00A5228E" w:rsidRDefault="007976E4" w:rsidP="007976E4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Dos años de estancia en Río de Janeiro, 1986-1988  e IBEC, Instituto  Brasilero  Ecuatoriano de Cultura, 2003.</w:t>
            </w:r>
          </w:p>
          <w:p w14:paraId="1F10BF82" w14:textId="77777777" w:rsidR="006C0FF0" w:rsidRPr="00A5228E" w:rsidRDefault="006C0FF0" w:rsidP="000A5F2D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608FB405" w14:textId="77777777" w:rsidR="007976E4" w:rsidRPr="00A5228E" w:rsidRDefault="007976E4" w:rsidP="000A5F2D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03F9FCD6" w14:textId="77777777" w:rsidR="00C64D9E" w:rsidRPr="00A5228E" w:rsidRDefault="00C64D9E" w:rsidP="000A5F2D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28654921" w14:textId="77777777" w:rsidR="00D702CD" w:rsidRPr="00A5228E" w:rsidRDefault="00D702CD" w:rsidP="006C0FF0">
            <w:pPr>
              <w:pStyle w:val="ListParagraph"/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Becas completa Secr</w:t>
            </w:r>
            <w:r w:rsidR="00C93633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etaría Nacional de Ciencia, Tec</w:t>
            </w: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nología e Invocación, SENESCYT, para realización de estudios doctorales 2014-2018. </w:t>
            </w:r>
          </w:p>
          <w:p w14:paraId="50B330FB" w14:textId="77777777" w:rsidR="007D7546" w:rsidRPr="00A5228E" w:rsidRDefault="006C0FF0" w:rsidP="006C0FF0">
            <w:pPr>
              <w:pStyle w:val="ListParagraph"/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Beca completa  del Consejo Latinoamericano de Ciencias Sociales, CLACSO, para el Curso 1015 – Procesos migratorios en América Latina: estrategias, culturas y políticas. Algunos aportes acerca de la compleja relación entre nuestra región y la europea</w:t>
            </w:r>
            <w:r w:rsidR="007D7546"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, agosto 2010 – noviembre 2010.</w:t>
            </w:r>
          </w:p>
          <w:p w14:paraId="056AFDA8" w14:textId="77777777" w:rsidR="007D7546" w:rsidRPr="00A5228E" w:rsidRDefault="006C0FF0" w:rsidP="006C0FF0">
            <w:pPr>
              <w:pStyle w:val="ListParagraph"/>
              <w:numPr>
                <w:ilvl w:val="0"/>
                <w:numId w:val="6"/>
              </w:num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Beca completa del Consejo Nacional de Ciencia y Tecnología, CONACYT-México para realización de maestría de antropología social  2007 – 2009. </w:t>
            </w:r>
          </w:p>
          <w:p w14:paraId="7491BBCB" w14:textId="77777777" w:rsidR="007D7546" w:rsidRPr="00A5228E" w:rsidRDefault="006C0FF0" w:rsidP="006C0FF0">
            <w:pPr>
              <w:pStyle w:val="ListParagraph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Beca de la Universidad Iberoamericana de México para realización de estudios de maestría de antropología social 2007 – 2009. </w:t>
            </w:r>
          </w:p>
          <w:p w14:paraId="15DE4991" w14:textId="77777777" w:rsidR="007D7546" w:rsidRPr="00A5228E" w:rsidRDefault="006C0FF0" w:rsidP="006C0FF0">
            <w:pPr>
              <w:pStyle w:val="ListParagraph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Beca completa</w:t>
            </w:r>
            <w:r w:rsidR="00761052"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 de la </w:t>
            </w: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Organización de Estados Americanos OEA, 2007 - 2009: </w:t>
            </w:r>
            <w:r w:rsidRPr="00A5228E">
              <w:rPr>
                <w:rFonts w:ascii="Times New Roman" w:hAnsi="Times New Roman" w:cs="Times New Roman"/>
                <w:i/>
                <w:sz w:val="22"/>
                <w:szCs w:val="22"/>
                <w:lang w:val="es-ES"/>
              </w:rPr>
              <w:t xml:space="preserve">declinada por incumplimiento de contrato de parte de organización otorgante de beca. </w:t>
            </w:r>
          </w:p>
          <w:p w14:paraId="0BB90C08" w14:textId="77777777" w:rsidR="007D7546" w:rsidRPr="00A5228E" w:rsidRDefault="006C0FF0" w:rsidP="006C0FF0">
            <w:pPr>
              <w:pStyle w:val="ListParagraph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Beca completa </w:t>
            </w:r>
            <w:r w:rsidR="00761052"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de la </w:t>
            </w: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Fundación Carolina, para programa Métodos de Análisis Social y Político en Universidad de Salamanca, España. Junio 2007 – julio 2007. </w:t>
            </w:r>
          </w:p>
          <w:p w14:paraId="550F45E7" w14:textId="77777777" w:rsidR="007D7546" w:rsidRPr="00A5228E" w:rsidRDefault="006C0FF0" w:rsidP="006C0FF0">
            <w:pPr>
              <w:pStyle w:val="ListParagraph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proofErr w:type="spellStart"/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Summa</w:t>
            </w:r>
            <w:proofErr w:type="spellEnd"/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 Cum Laude, 2005 y Lista de Honor del  Canciller durante todos los años de la carrera por excelencia académica 3.95/4 promedio general. </w:t>
            </w:r>
          </w:p>
          <w:p w14:paraId="45F99532" w14:textId="77777777" w:rsidR="007D7546" w:rsidRPr="00A5228E" w:rsidRDefault="00E91BBA" w:rsidP="006C0FF0">
            <w:pPr>
              <w:pStyle w:val="ListParagraph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Beca de intercambio Rotary International Club: Bélgica. 1999-2000</w:t>
            </w:r>
          </w:p>
          <w:p w14:paraId="12DD76AF" w14:textId="77777777" w:rsidR="00E91BBA" w:rsidRPr="00A5228E" w:rsidRDefault="006C0FF0" w:rsidP="006C0FF0">
            <w:pPr>
              <w:pStyle w:val="ListParagraph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Escolta de la Bandera, 1999 Colegio Liceo Internacional, por excelencia académica 19/20 promedio general.</w:t>
            </w:r>
          </w:p>
          <w:p w14:paraId="551ED10B" w14:textId="77777777" w:rsidR="006C0FF0" w:rsidRPr="00A5228E" w:rsidRDefault="006C0FF0" w:rsidP="006C0FF0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  </w:t>
            </w:r>
          </w:p>
          <w:p w14:paraId="1A46790D" w14:textId="77777777" w:rsidR="006C0FF0" w:rsidRPr="00A5228E" w:rsidRDefault="006C0FF0" w:rsidP="006C0FF0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ab/>
            </w:r>
          </w:p>
          <w:p w14:paraId="1C9EAA56" w14:textId="77777777" w:rsidR="00D702CD" w:rsidRDefault="00D702CD" w:rsidP="00761052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0DF96B14" w14:textId="77777777" w:rsidR="00C93633" w:rsidRDefault="00C93633" w:rsidP="00761052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348D9CD5" w14:textId="77777777" w:rsidR="00C93633" w:rsidRDefault="00C93633" w:rsidP="00761052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7B515871" w14:textId="77777777" w:rsidR="00AC5B84" w:rsidRDefault="00AC5B84" w:rsidP="00761052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7ABAD425" w14:textId="77777777" w:rsidR="00AC5B84" w:rsidRDefault="00AC5B84" w:rsidP="00761052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0C0E6AD3" w14:textId="77777777" w:rsidR="001744DE" w:rsidRDefault="001744DE" w:rsidP="00796272">
            <w:pPr>
              <w:tabs>
                <w:tab w:val="left" w:pos="1711"/>
              </w:tabs>
              <w:jc w:val="both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5F8BBBD4" w14:textId="0284A52F" w:rsidR="00AC5B84" w:rsidRDefault="00AC5B84" w:rsidP="00796272">
            <w:pPr>
              <w:tabs>
                <w:tab w:val="left" w:pos="1711"/>
              </w:tabs>
              <w:jc w:val="both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  <w:r w:rsidRPr="001744DE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>►</w:t>
            </w:r>
            <w: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 xml:space="preserve"> Universidad Central del Ecuador </w:t>
            </w:r>
          </w:p>
          <w:p w14:paraId="26F43AE8" w14:textId="6402542D" w:rsidR="00AC5B84" w:rsidRPr="00AC5B84" w:rsidRDefault="00AC5B84" w:rsidP="00796272">
            <w:pPr>
              <w:tabs>
                <w:tab w:val="left" w:pos="1711"/>
              </w:tabs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C5B84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Enero 2018- Julio 2018</w:t>
            </w:r>
          </w:p>
          <w:p w14:paraId="35C1B9D1" w14:textId="3C28910C" w:rsidR="00AC5B84" w:rsidRPr="00AC5B84" w:rsidRDefault="00AC5B84" w:rsidP="00796272">
            <w:pPr>
              <w:tabs>
                <w:tab w:val="left" w:pos="1711"/>
              </w:tabs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C5B84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Miembro del equipo consultor para el diseño de la Carrera de Geografía Humana de la Universidad Central del Ecuador Facultad de Ciencias Sociales. </w:t>
            </w:r>
          </w:p>
          <w:p w14:paraId="25AAA1DE" w14:textId="77777777" w:rsidR="00AC5B84" w:rsidRPr="001744DE" w:rsidRDefault="00AC5B84" w:rsidP="00796272">
            <w:pPr>
              <w:tabs>
                <w:tab w:val="left" w:pos="1711"/>
              </w:tabs>
              <w:jc w:val="both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3F22DCC6" w14:textId="5D9F8BE9" w:rsidR="001744DE" w:rsidRDefault="001744DE" w:rsidP="001744DE">
            <w:pPr>
              <w:tabs>
                <w:tab w:val="left" w:pos="1711"/>
              </w:tabs>
              <w:jc w:val="both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  <w:r w:rsidRPr="001744DE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>►  Facultad Latinoamericana de Ciencias Sociales, FLACSO-sede Ecuador y Observatorio Latinoamericano sobre trata y tráfic</w:t>
            </w:r>
            <w: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>o de personas (</w:t>
            </w:r>
            <w:proofErr w:type="spellStart"/>
            <w: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>ObservaLAtrata</w:t>
            </w:r>
            <w:proofErr w:type="spellEnd"/>
            <w: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>), capítulo</w:t>
            </w:r>
            <w:r w:rsidRPr="001744DE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 xml:space="preserve"> Ecuador</w:t>
            </w:r>
          </w:p>
          <w:p w14:paraId="4CC75AC9" w14:textId="7829B93A" w:rsidR="001744DE" w:rsidRDefault="001744DE" w:rsidP="001744DE">
            <w:pPr>
              <w:tabs>
                <w:tab w:val="left" w:pos="1711"/>
              </w:tabs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Enero 2018-Noviembre 2018</w:t>
            </w:r>
          </w:p>
          <w:p w14:paraId="16F2B580" w14:textId="1D30972E" w:rsidR="001744DE" w:rsidRPr="001744DE" w:rsidRDefault="001744DE" w:rsidP="001744DE">
            <w:pPr>
              <w:tabs>
                <w:tab w:val="left" w:pos="1711"/>
              </w:tabs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Miembro del comité organizador (contenidos temáticos, patrocinio y logística) del </w:t>
            </w:r>
            <w:r w:rsidRPr="001744DE">
              <w:rPr>
                <w:rFonts w:ascii="Times New Roman" w:hAnsi="Times New Roman" w:cs="Times New Roman"/>
                <w:i/>
                <w:sz w:val="22"/>
                <w:szCs w:val="22"/>
                <w:lang w:val="es-ES"/>
              </w:rPr>
              <w:t>IV Congreso Latinoamericano y Caribeño sobre Trata de Personas y Tráfico de Migrantes, Causas Estructurales y Políticas de Prevención</w:t>
            </w:r>
            <w:r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, 7-8-9 Noviembre 2018, Quito-Ecuador. </w:t>
            </w:r>
          </w:p>
          <w:p w14:paraId="2024CA77" w14:textId="77777777" w:rsidR="001744DE" w:rsidRDefault="001744DE" w:rsidP="00796272">
            <w:pPr>
              <w:tabs>
                <w:tab w:val="left" w:pos="1711"/>
              </w:tabs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765DBE16" w14:textId="77777777" w:rsidR="001744DE" w:rsidRDefault="001744DE" w:rsidP="00796272">
            <w:pPr>
              <w:tabs>
                <w:tab w:val="left" w:pos="1711"/>
              </w:tabs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24E76281" w14:textId="0235D90F" w:rsidR="0078653D" w:rsidRPr="00D85DDE" w:rsidRDefault="0078653D" w:rsidP="00796272">
            <w:pPr>
              <w:tabs>
                <w:tab w:val="left" w:pos="1711"/>
              </w:tabs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►</w:t>
            </w:r>
            <w:r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 </w:t>
            </w:r>
            <w:r w:rsidRPr="0078653D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>Museo El Barrio Nueva York.</w:t>
            </w:r>
            <w:r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 </w:t>
            </w:r>
            <w:proofErr w:type="spellStart"/>
            <w:r w:rsidR="00994E06" w:rsidRPr="00994E06">
              <w:rPr>
                <w:rFonts w:ascii="Times New Roman" w:hAnsi="Times New Roman" w:cs="Times New Roman"/>
                <w:sz w:val="22"/>
                <w:szCs w:val="22"/>
                <w:lang w:val="en-GB"/>
              </w:rPr>
              <w:t>E</w:t>
            </w:r>
            <w:r w:rsidR="00994E06">
              <w:rPr>
                <w:rFonts w:ascii="Times New Roman" w:hAnsi="Times New Roman" w:cs="Times New Roman"/>
                <w:sz w:val="22"/>
                <w:szCs w:val="22"/>
                <w:lang w:val="en-GB"/>
              </w:rPr>
              <w:t>xposición</w:t>
            </w:r>
            <w:proofErr w:type="spellEnd"/>
            <w:r w:rsidR="00994E06" w:rsidRPr="00994E06">
              <w:rPr>
                <w:rFonts w:ascii="Times New Roman" w:hAnsi="Times New Roman" w:cs="Times New Roman"/>
                <w:sz w:val="22"/>
                <w:szCs w:val="22"/>
                <w:lang w:val="en-GB"/>
              </w:rPr>
              <w:t xml:space="preserve"> Temporal: Dreaming Up North. </w:t>
            </w:r>
            <w:proofErr w:type="spellStart"/>
            <w:r w:rsidR="00994E06" w:rsidRPr="00D85DD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Children</w:t>
            </w:r>
            <w:proofErr w:type="spellEnd"/>
            <w:r w:rsidR="00994E06" w:rsidRPr="00D85DD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 </w:t>
            </w:r>
            <w:proofErr w:type="spellStart"/>
            <w:r w:rsidR="00994E06" w:rsidRPr="00D85DD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On</w:t>
            </w:r>
            <w:proofErr w:type="spellEnd"/>
            <w:r w:rsidR="00994E06" w:rsidRPr="00D85DD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 </w:t>
            </w:r>
            <w:proofErr w:type="spellStart"/>
            <w:r w:rsidR="00994E06" w:rsidRPr="00D85DD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the</w:t>
            </w:r>
            <w:proofErr w:type="spellEnd"/>
            <w:r w:rsidR="00994E06" w:rsidRPr="00D85DD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 </w:t>
            </w:r>
            <w:proofErr w:type="spellStart"/>
            <w:r w:rsidR="00994E06" w:rsidRPr="00D85DD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Move</w:t>
            </w:r>
            <w:proofErr w:type="spellEnd"/>
            <w:r w:rsidR="00994E06" w:rsidRPr="00D85DD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 </w:t>
            </w:r>
            <w:proofErr w:type="spellStart"/>
            <w:r w:rsidR="00994E06" w:rsidRPr="00D85DD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Across</w:t>
            </w:r>
            <w:proofErr w:type="spellEnd"/>
            <w:r w:rsidR="00994E06" w:rsidRPr="00D85DD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 </w:t>
            </w:r>
            <w:proofErr w:type="spellStart"/>
            <w:r w:rsidR="00994E06" w:rsidRPr="00D85DD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the</w:t>
            </w:r>
            <w:proofErr w:type="spellEnd"/>
            <w:r w:rsidR="00994E06" w:rsidRPr="00D85DD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 </w:t>
            </w:r>
            <w:proofErr w:type="spellStart"/>
            <w:r w:rsidR="00994E06" w:rsidRPr="00D85DD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Americas</w:t>
            </w:r>
            <w:proofErr w:type="spellEnd"/>
            <w:r w:rsidR="00994E06" w:rsidRPr="00D85DD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.  </w:t>
            </w:r>
          </w:p>
          <w:p w14:paraId="66D4CBBF" w14:textId="77777777" w:rsidR="00994E06" w:rsidRPr="00994E06" w:rsidRDefault="00994E06" w:rsidP="00796272">
            <w:pPr>
              <w:tabs>
                <w:tab w:val="left" w:pos="1711"/>
              </w:tabs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994E06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Septiembre 2017 </w:t>
            </w:r>
          </w:p>
          <w:p w14:paraId="0C993A2E" w14:textId="69946CC5" w:rsidR="00994E06" w:rsidRPr="00994E06" w:rsidRDefault="00994E06" w:rsidP="00796272">
            <w:pPr>
              <w:tabs>
                <w:tab w:val="left" w:pos="1711"/>
              </w:tabs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proofErr w:type="spellStart"/>
            <w:r w:rsidRPr="00994E06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Inestigadora</w:t>
            </w:r>
            <w:proofErr w:type="spellEnd"/>
            <w:r w:rsidRPr="00994E06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 </w:t>
            </w:r>
            <w:r w:rsidRPr="00994E06">
              <w:rPr>
                <w:rFonts w:ascii="Times New Roman" w:hAnsi="Times New Roman" w:cs="Times New Roman"/>
                <w:i/>
                <w:sz w:val="22"/>
                <w:szCs w:val="22"/>
                <w:lang w:val="es-ES"/>
              </w:rPr>
              <w:t>ad honorem</w:t>
            </w:r>
            <w:r w:rsidRPr="00994E06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  y </w:t>
            </w:r>
            <w:proofErr w:type="spellStart"/>
            <w:r w:rsidRPr="00994E06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co</w:t>
            </w:r>
            <w:proofErr w:type="spellEnd"/>
            <w:r w:rsidRPr="00994E06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-productora del </w:t>
            </w:r>
            <w:proofErr w:type="spellStart"/>
            <w:r w:rsidRPr="00994E06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guión</w:t>
            </w:r>
            <w:proofErr w:type="spellEnd"/>
            <w:r w:rsidRPr="00994E06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 museográfico de la exposición. </w:t>
            </w:r>
          </w:p>
          <w:p w14:paraId="40DF8B9B" w14:textId="77777777" w:rsidR="00994E06" w:rsidRPr="00994E06" w:rsidRDefault="00994E06" w:rsidP="00796272">
            <w:pPr>
              <w:tabs>
                <w:tab w:val="left" w:pos="1711"/>
              </w:tabs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082025A7" w14:textId="77777777" w:rsidR="0078653D" w:rsidRPr="00994E06" w:rsidRDefault="0078653D" w:rsidP="00796272">
            <w:pPr>
              <w:tabs>
                <w:tab w:val="left" w:pos="1711"/>
              </w:tabs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508AE0AD" w14:textId="77777777" w:rsidR="00796272" w:rsidRPr="00A5228E" w:rsidRDefault="00796272" w:rsidP="00796272">
            <w:pPr>
              <w:tabs>
                <w:tab w:val="left" w:pos="1711"/>
              </w:tabs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►</w:t>
            </w:r>
            <w:r w:rsidR="0054158B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 </w:t>
            </w: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 </w:t>
            </w:r>
            <w:r w:rsidRPr="00A5228E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>Facultad Latinoamericana de Ciencias Sociales, FLACSO-sede Ecuador</w:t>
            </w: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 </w:t>
            </w:r>
          </w:p>
          <w:p w14:paraId="7ADA20C4" w14:textId="77777777" w:rsidR="00C93633" w:rsidRDefault="00796272" w:rsidP="00761052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bookmarkStart w:id="0" w:name="_GoBack"/>
            <w:r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Mayo 2016- Agosto 2016 </w:t>
            </w:r>
          </w:p>
          <w:p w14:paraId="1D27F54B" w14:textId="77777777" w:rsidR="00796272" w:rsidRDefault="00796272" w:rsidP="00761052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Investigadora en el proyecto: “Políticas públicas en torno a la trata y tráfico de migrantes en Ecuador” (FLACSO-Ecuador, Observatorio Latinoamericano sobre Trata </w:t>
            </w:r>
            <w:r w:rsidR="00BA104C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y Tráfico de Migrantes, y </w:t>
            </w:r>
            <w:proofErr w:type="spellStart"/>
            <w:r w:rsidR="00BA104C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Save</w:t>
            </w:r>
            <w:proofErr w:type="spellEnd"/>
            <w:r w:rsidR="00BA104C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 </w:t>
            </w:r>
            <w:proofErr w:type="spellStart"/>
            <w:r w:rsidR="00BA104C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T</w:t>
            </w:r>
            <w:r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he</w:t>
            </w:r>
            <w:proofErr w:type="spellEnd"/>
            <w:r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Children</w:t>
            </w:r>
            <w:proofErr w:type="spellEnd"/>
            <w:r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). </w:t>
            </w:r>
          </w:p>
          <w:bookmarkEnd w:id="0"/>
          <w:p w14:paraId="20F9FBEA" w14:textId="77777777" w:rsidR="00796272" w:rsidRPr="00A5228E" w:rsidRDefault="00796272" w:rsidP="00761052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3142064B" w14:textId="77777777" w:rsidR="00796272" w:rsidRDefault="00796272" w:rsidP="00761052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4CF82D42" w14:textId="77777777" w:rsidR="004527BB" w:rsidRPr="00796272" w:rsidRDefault="004527BB" w:rsidP="00761052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► </w:t>
            </w:r>
            <w:r w:rsidRPr="00A5228E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>Secretaría Nacional de Planificación y Desarrollo, SENPLADES</w:t>
            </w:r>
          </w:p>
          <w:p w14:paraId="67ED17CA" w14:textId="77777777" w:rsidR="004527BB" w:rsidRPr="00A5228E" w:rsidRDefault="004527BB" w:rsidP="00761052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0DB67FEB" w14:textId="77777777" w:rsidR="004527BB" w:rsidRPr="00A5228E" w:rsidRDefault="004527BB" w:rsidP="00761052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Octubre 2013- Diciembre 2013</w:t>
            </w:r>
          </w:p>
          <w:p w14:paraId="2D56248D" w14:textId="77777777" w:rsidR="004527BB" w:rsidRPr="00A5228E" w:rsidRDefault="004527BB" w:rsidP="00761052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Coordinadora de la consultoría para realizar tres estudios críticos sobre el legado intelectual y político del pensador ecuatoriano Fernando Velasco Abad. A cargo</w:t>
            </w:r>
            <w:r w:rsidR="001B09BE"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 de: conformación de equipo de investigación; revisión de avances y documentos finales; y coordinación de elaboración tres de estudios en torno al legado de Velasco Abad en la teoría de la dependencia, los estudios agrarios y la organización política ecuatoriana durante la década de 1970. </w:t>
            </w:r>
          </w:p>
          <w:p w14:paraId="5CC50851" w14:textId="77777777" w:rsidR="001B09BE" w:rsidRPr="00A5228E" w:rsidRDefault="001B09BE" w:rsidP="00761052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0DDCF621" w14:textId="77777777" w:rsidR="004527BB" w:rsidRPr="00A5228E" w:rsidRDefault="004527BB" w:rsidP="00761052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70DAF646" w14:textId="77777777" w:rsidR="00C64D9E" w:rsidRPr="00A5228E" w:rsidRDefault="00C8016B" w:rsidP="007D7546">
            <w:pPr>
              <w:tabs>
                <w:tab w:val="left" w:pos="1711"/>
              </w:tabs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► </w:t>
            </w:r>
            <w:r w:rsidRPr="00A5228E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>Facultad Latinoamericana de Ciencias Sociales, FLACSO-sede Ecuador</w:t>
            </w: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 </w:t>
            </w:r>
          </w:p>
          <w:p w14:paraId="1B26D4AB" w14:textId="77777777" w:rsidR="00C8016B" w:rsidRPr="00A5228E" w:rsidRDefault="00C8016B" w:rsidP="007D7546">
            <w:pPr>
              <w:tabs>
                <w:tab w:val="left" w:pos="1711"/>
              </w:tabs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3BB953B3" w14:textId="77777777" w:rsidR="00C8016B" w:rsidRPr="00A5228E" w:rsidRDefault="00C8016B" w:rsidP="007D7546">
            <w:pPr>
              <w:tabs>
                <w:tab w:val="left" w:pos="1711"/>
              </w:tabs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Diciembre 2012- Diciembre 2013 </w:t>
            </w:r>
          </w:p>
          <w:p w14:paraId="4FCCE0FA" w14:textId="77777777" w:rsidR="00C8016B" w:rsidRPr="00A5228E" w:rsidRDefault="00C8016B" w:rsidP="007D7546">
            <w:pPr>
              <w:tabs>
                <w:tab w:val="left" w:pos="1711"/>
              </w:tabs>
              <w:jc w:val="both"/>
              <w:rPr>
                <w:rFonts w:ascii="Times New Roman" w:hAnsi="Times New Roman" w:cs="Times New Roman"/>
                <w:sz w:val="22"/>
                <w:szCs w:val="22"/>
                <w:lang w:val="es-EC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C"/>
              </w:rPr>
              <w:t>Co-coordinadora general del Seminario “El legado intelectual y político de Fernando Velasco Abad”, realizado los días 27 y 28 de noviembre de 2013 en la Facultad Latinoamericana de Ciencias Sociales.</w:t>
            </w:r>
          </w:p>
          <w:p w14:paraId="6274F207" w14:textId="77777777" w:rsidR="003C6A43" w:rsidRDefault="003C6A43" w:rsidP="007D7546">
            <w:pPr>
              <w:tabs>
                <w:tab w:val="left" w:pos="1711"/>
              </w:tabs>
              <w:jc w:val="both"/>
              <w:rPr>
                <w:rFonts w:ascii="Times New Roman" w:hAnsi="Times New Roman" w:cs="Times New Roman"/>
                <w:sz w:val="22"/>
                <w:szCs w:val="22"/>
                <w:lang w:val="es-EC"/>
              </w:rPr>
            </w:pPr>
          </w:p>
          <w:p w14:paraId="01DFC6B1" w14:textId="74545605" w:rsidR="00C8016B" w:rsidRPr="00A5228E" w:rsidRDefault="00C8016B" w:rsidP="007D7546">
            <w:pPr>
              <w:tabs>
                <w:tab w:val="left" w:pos="1711"/>
              </w:tabs>
              <w:jc w:val="both"/>
              <w:rPr>
                <w:rFonts w:ascii="Times New Roman" w:hAnsi="Times New Roman" w:cs="Times New Roman"/>
                <w:sz w:val="22"/>
                <w:szCs w:val="22"/>
                <w:lang w:val="es-EC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C"/>
              </w:rPr>
              <w:t>Junio 2013 – Diciembre 2013</w:t>
            </w:r>
          </w:p>
          <w:p w14:paraId="00D62F0C" w14:textId="77777777" w:rsidR="00796272" w:rsidRDefault="00796272" w:rsidP="007D7546">
            <w:pPr>
              <w:tabs>
                <w:tab w:val="left" w:pos="1711"/>
              </w:tabs>
              <w:jc w:val="both"/>
              <w:rPr>
                <w:rFonts w:ascii="Times New Roman" w:hAnsi="Times New Roman" w:cs="Times New Roman"/>
                <w:sz w:val="22"/>
                <w:szCs w:val="22"/>
                <w:lang w:val="es-EC"/>
              </w:rPr>
            </w:pPr>
          </w:p>
          <w:p w14:paraId="33D7A26C" w14:textId="77777777" w:rsidR="00C8016B" w:rsidRPr="00A5228E" w:rsidRDefault="00C8016B" w:rsidP="007D7546">
            <w:pPr>
              <w:tabs>
                <w:tab w:val="left" w:pos="1711"/>
              </w:tabs>
              <w:jc w:val="both"/>
              <w:rPr>
                <w:rFonts w:ascii="Times New Roman" w:hAnsi="Times New Roman" w:cs="Times New Roman"/>
                <w:sz w:val="22"/>
                <w:szCs w:val="22"/>
                <w:lang w:val="es-EC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C"/>
              </w:rPr>
              <w:t xml:space="preserve">Investigadora para el proyecto “Memoria Crítica del Presente: transformaciones urbanas en el DMQ”. Departamento de </w:t>
            </w:r>
            <w:r w:rsidR="004527BB" w:rsidRPr="00A5228E">
              <w:rPr>
                <w:rFonts w:ascii="Times New Roman" w:hAnsi="Times New Roman" w:cs="Times New Roman"/>
                <w:sz w:val="22"/>
                <w:szCs w:val="22"/>
                <w:lang w:val="es-EC"/>
              </w:rPr>
              <w:t xml:space="preserve">Sociología y Estudios de Género. A cargo de: 1- diseñar proyecto; 2- elaboración de marco teórico; 3- conformación y coordinación de equpo de investigación en campo. </w:t>
            </w:r>
          </w:p>
          <w:p w14:paraId="727EE982" w14:textId="77777777" w:rsidR="004527BB" w:rsidRPr="00A5228E" w:rsidRDefault="004527BB" w:rsidP="007D7546">
            <w:pPr>
              <w:tabs>
                <w:tab w:val="left" w:pos="1711"/>
              </w:tabs>
              <w:jc w:val="both"/>
              <w:rPr>
                <w:rFonts w:ascii="Times New Roman" w:hAnsi="Times New Roman" w:cs="Times New Roman"/>
                <w:sz w:val="22"/>
                <w:szCs w:val="22"/>
                <w:lang w:val="es-EC"/>
              </w:rPr>
            </w:pPr>
          </w:p>
          <w:p w14:paraId="09D11CF3" w14:textId="77777777" w:rsidR="004527BB" w:rsidRPr="00A5228E" w:rsidRDefault="004527BB" w:rsidP="004527BB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Marzo 2012- agosto 2012</w:t>
            </w:r>
          </w:p>
          <w:p w14:paraId="365043C2" w14:textId="77777777" w:rsidR="004527BB" w:rsidRPr="00A5228E" w:rsidRDefault="004527BB" w:rsidP="004527BB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lastRenderedPageBreak/>
              <w:t>Consultora para la elaboración de un estado del arte de los estudios de la migración ecuatoriana entre 2008-2012 a partir de 6 ejes temáticos.</w:t>
            </w:r>
            <w:r w:rsidRPr="00A5228E">
              <w:rPr>
                <w:rFonts w:ascii="Times New Roman" w:hAnsi="Times New Roman" w:cs="Times New Roman"/>
                <w:sz w:val="22"/>
                <w:szCs w:val="22"/>
                <w:lang w:val="es-EC"/>
              </w:rPr>
              <w:t xml:space="preserve"> Departamento de Sociología y Estudios de Género.</w:t>
            </w:r>
          </w:p>
          <w:p w14:paraId="40444D22" w14:textId="77777777" w:rsidR="00C8016B" w:rsidRPr="00A5228E" w:rsidRDefault="00C8016B" w:rsidP="007D7546">
            <w:pPr>
              <w:tabs>
                <w:tab w:val="left" w:pos="1711"/>
              </w:tabs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174FDB29" w14:textId="77777777" w:rsidR="001B09BE" w:rsidRPr="00A5228E" w:rsidRDefault="001B09BE" w:rsidP="007D7546">
            <w:pPr>
              <w:tabs>
                <w:tab w:val="left" w:pos="1711"/>
              </w:tabs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►</w:t>
            </w:r>
            <w:r w:rsidRPr="00A5228E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 xml:space="preserve"> Observatorio Social del Ecuador, OSE</w:t>
            </w:r>
          </w:p>
          <w:p w14:paraId="6D976425" w14:textId="77777777" w:rsidR="001B09BE" w:rsidRPr="00A5228E" w:rsidRDefault="001B09BE" w:rsidP="007D7546">
            <w:pPr>
              <w:tabs>
                <w:tab w:val="left" w:pos="1711"/>
              </w:tabs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63E9DEBE" w14:textId="77777777" w:rsidR="001B09BE" w:rsidRPr="00A5228E" w:rsidRDefault="001B09BE" w:rsidP="007D7546">
            <w:pPr>
              <w:tabs>
                <w:tab w:val="left" w:pos="1711"/>
              </w:tabs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Noviembre 2013- Febrero 2014 </w:t>
            </w:r>
          </w:p>
          <w:p w14:paraId="1E13103E" w14:textId="77777777" w:rsidR="001B09BE" w:rsidRPr="00A5228E" w:rsidRDefault="001B09BE" w:rsidP="007D7546">
            <w:pPr>
              <w:tabs>
                <w:tab w:val="left" w:pos="1711"/>
              </w:tabs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OSE-UNICEF</w:t>
            </w:r>
          </w:p>
          <w:p w14:paraId="5C62DF9B" w14:textId="77777777" w:rsidR="001B09BE" w:rsidRPr="00A5228E" w:rsidRDefault="001B09BE" w:rsidP="007D7546">
            <w:pPr>
              <w:tabs>
                <w:tab w:val="left" w:pos="1711"/>
              </w:tabs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Investigadora principal en el proyecto “Niñas, niños y adolescentes en un país de renta media: Retos del Ecuador contemporáneo, nuevos lineamientos de cooperación para UNICEF Ecuador”. A cargo de: diseño de metodología de investigación; diseño de instrumentos cualitativos; levantamiento de información; procesamiento y elaboración de informe final. </w:t>
            </w:r>
          </w:p>
          <w:p w14:paraId="58292947" w14:textId="77777777" w:rsidR="001B09BE" w:rsidRPr="00A5228E" w:rsidRDefault="001B09BE" w:rsidP="007D7546">
            <w:pPr>
              <w:tabs>
                <w:tab w:val="left" w:pos="1711"/>
              </w:tabs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3E217F2E" w14:textId="77777777" w:rsidR="001B09BE" w:rsidRPr="00A5228E" w:rsidRDefault="001B09BE" w:rsidP="007D7546">
            <w:pPr>
              <w:tabs>
                <w:tab w:val="left" w:pos="1711"/>
              </w:tabs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Junio 2013- Agosto 2013 </w:t>
            </w:r>
          </w:p>
          <w:p w14:paraId="2618E141" w14:textId="77777777" w:rsidR="001B09BE" w:rsidRPr="00A5228E" w:rsidRDefault="001B09BE" w:rsidP="001B09BE">
            <w:pPr>
              <w:tabs>
                <w:tab w:val="left" w:pos="1711"/>
              </w:tabs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OSE- PNUD</w:t>
            </w:r>
          </w:p>
          <w:p w14:paraId="2386306A" w14:textId="77777777" w:rsidR="001B09BE" w:rsidRPr="00A5228E" w:rsidRDefault="001B09BE" w:rsidP="001B09BE">
            <w:pPr>
              <w:tabs>
                <w:tab w:val="left" w:pos="1711"/>
              </w:tabs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Investigadora principal en el proyecto: “Capacidades, limitaciones y desafíos sociales, políticos, económicos y ambientales del Ecuador contemporáneo. Nuevos lineamientos de cooperación para PNUD Ecuador”. A cargo de: diseño de metodología de investigación; diseño de instrumentos cualitativos; levantamiento de información; procesamiento y elaboración de informe final. </w:t>
            </w:r>
          </w:p>
          <w:p w14:paraId="6DFC1604" w14:textId="77777777" w:rsidR="001B09BE" w:rsidRPr="00A5228E" w:rsidRDefault="001B09BE" w:rsidP="007D7546">
            <w:pPr>
              <w:tabs>
                <w:tab w:val="left" w:pos="1711"/>
              </w:tabs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7AE58A8A" w14:textId="77777777" w:rsidR="00E96F49" w:rsidRPr="00A5228E" w:rsidRDefault="00E96F49" w:rsidP="00E96F49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n-GB"/>
              </w:rPr>
            </w:pPr>
            <w:proofErr w:type="spellStart"/>
            <w:r w:rsidRPr="00A5228E">
              <w:rPr>
                <w:rFonts w:ascii="Times New Roman" w:hAnsi="Times New Roman" w:cs="Times New Roman"/>
                <w:sz w:val="22"/>
                <w:szCs w:val="22"/>
                <w:lang w:val="en-GB"/>
              </w:rPr>
              <w:t>Enero</w:t>
            </w:r>
            <w:proofErr w:type="spellEnd"/>
            <w:r w:rsidRPr="00A5228E">
              <w:rPr>
                <w:rFonts w:ascii="Times New Roman" w:hAnsi="Times New Roman" w:cs="Times New Roman"/>
                <w:sz w:val="22"/>
                <w:szCs w:val="22"/>
                <w:lang w:val="en-GB"/>
              </w:rPr>
              <w:t xml:space="preserve"> 2011- Agosto 2012 </w:t>
            </w:r>
          </w:p>
          <w:p w14:paraId="5300D056" w14:textId="77777777" w:rsidR="00E96F49" w:rsidRPr="00A5228E" w:rsidRDefault="00E96F49" w:rsidP="00E96F49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n-GB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n-GB"/>
              </w:rPr>
              <w:t>OSE- UNICEF-TACRO</w:t>
            </w:r>
          </w:p>
          <w:p w14:paraId="614544FD" w14:textId="77777777" w:rsidR="00E96F49" w:rsidRPr="00A5228E" w:rsidRDefault="00E96F49" w:rsidP="00E96F49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C"/>
              </w:rPr>
            </w:pPr>
            <w:proofErr w:type="spellStart"/>
            <w:r w:rsidRPr="00A5228E">
              <w:rPr>
                <w:rFonts w:ascii="Times New Roman" w:hAnsi="Times New Roman" w:cs="Times New Roman"/>
                <w:sz w:val="22"/>
                <w:szCs w:val="22"/>
              </w:rPr>
              <w:t>Investigadora</w:t>
            </w:r>
            <w:proofErr w:type="spellEnd"/>
            <w:r w:rsidRPr="00A5228E">
              <w:rPr>
                <w:rFonts w:ascii="Times New Roman" w:hAnsi="Times New Roman" w:cs="Times New Roman"/>
                <w:sz w:val="22"/>
                <w:szCs w:val="22"/>
              </w:rPr>
              <w:t xml:space="preserve"> principal </w:t>
            </w:r>
            <w:proofErr w:type="spellStart"/>
            <w:r w:rsidRPr="00A5228E">
              <w:rPr>
                <w:rFonts w:ascii="Times New Roman" w:hAnsi="Times New Roman" w:cs="Times New Roman"/>
                <w:sz w:val="22"/>
                <w:szCs w:val="22"/>
              </w:rPr>
              <w:t>en</w:t>
            </w:r>
            <w:proofErr w:type="spellEnd"/>
            <w:r w:rsidRPr="00A5228E">
              <w:rPr>
                <w:rFonts w:ascii="Times New Roman" w:hAnsi="Times New Roman" w:cs="Times New Roman"/>
                <w:sz w:val="22"/>
                <w:szCs w:val="22"/>
              </w:rPr>
              <w:t xml:space="preserve"> el </w:t>
            </w:r>
            <w:proofErr w:type="spellStart"/>
            <w:r w:rsidRPr="00A5228E">
              <w:rPr>
                <w:rFonts w:ascii="Times New Roman" w:hAnsi="Times New Roman" w:cs="Times New Roman"/>
                <w:sz w:val="22"/>
                <w:szCs w:val="22"/>
              </w:rPr>
              <w:t>proyecto</w:t>
            </w:r>
            <w:proofErr w:type="spellEnd"/>
            <w:r w:rsidRPr="00A5228E">
              <w:rPr>
                <w:rFonts w:ascii="Times New Roman" w:hAnsi="Times New Roman" w:cs="Times New Roman"/>
                <w:sz w:val="22"/>
                <w:szCs w:val="22"/>
              </w:rPr>
              <w:t xml:space="preserve"> “Situation and Assessment Analysis of Children, Adolescents, and Women in Aruba” y </w:t>
            </w:r>
            <w:proofErr w:type="spellStart"/>
            <w:r w:rsidRPr="00A5228E">
              <w:rPr>
                <w:rFonts w:ascii="Times New Roman" w:hAnsi="Times New Roman" w:cs="Times New Roman"/>
                <w:sz w:val="22"/>
                <w:szCs w:val="22"/>
              </w:rPr>
              <w:t>asesora</w:t>
            </w:r>
            <w:proofErr w:type="spellEnd"/>
            <w:r w:rsidRPr="00A5228E">
              <w:rPr>
                <w:rFonts w:ascii="Times New Roman" w:hAnsi="Times New Roman" w:cs="Times New Roman"/>
                <w:sz w:val="22"/>
                <w:szCs w:val="22"/>
              </w:rPr>
              <w:t xml:space="preserve"> de </w:t>
            </w:r>
            <w:proofErr w:type="spellStart"/>
            <w:r w:rsidRPr="00A5228E">
              <w:rPr>
                <w:rFonts w:ascii="Times New Roman" w:hAnsi="Times New Roman" w:cs="Times New Roman"/>
                <w:sz w:val="22"/>
                <w:szCs w:val="22"/>
              </w:rPr>
              <w:t>investigación</w:t>
            </w:r>
            <w:proofErr w:type="spellEnd"/>
            <w:r w:rsidRPr="00A5228E">
              <w:rPr>
                <w:rFonts w:ascii="Times New Roman" w:hAnsi="Times New Roman" w:cs="Times New Roman"/>
                <w:sz w:val="22"/>
                <w:szCs w:val="22"/>
              </w:rPr>
              <w:t xml:space="preserve"> del </w:t>
            </w:r>
            <w:proofErr w:type="spellStart"/>
            <w:r w:rsidRPr="00A5228E">
              <w:rPr>
                <w:rFonts w:ascii="Times New Roman" w:hAnsi="Times New Roman" w:cs="Times New Roman"/>
                <w:sz w:val="22"/>
                <w:szCs w:val="22"/>
              </w:rPr>
              <w:t>proyecto</w:t>
            </w:r>
            <w:proofErr w:type="spellEnd"/>
            <w:r w:rsidRPr="00A5228E">
              <w:rPr>
                <w:rFonts w:ascii="Times New Roman" w:hAnsi="Times New Roman" w:cs="Times New Roman"/>
                <w:sz w:val="22"/>
                <w:szCs w:val="22"/>
              </w:rPr>
              <w:t xml:space="preserve"> “Situation and Assessment Analysis of Children, Adolescents, and Women, Curacao and Saint </w:t>
            </w:r>
            <w:proofErr w:type="spellStart"/>
            <w:r w:rsidRPr="00A5228E">
              <w:rPr>
                <w:rFonts w:ascii="Times New Roman" w:hAnsi="Times New Roman" w:cs="Times New Roman"/>
                <w:sz w:val="22"/>
                <w:szCs w:val="22"/>
              </w:rPr>
              <w:t>Marteen</w:t>
            </w:r>
            <w:proofErr w:type="spellEnd"/>
            <w:r w:rsidRPr="00A5228E">
              <w:rPr>
                <w:rFonts w:ascii="Times New Roman" w:hAnsi="Times New Roman" w:cs="Times New Roman"/>
                <w:sz w:val="22"/>
                <w:szCs w:val="22"/>
              </w:rPr>
              <w:t xml:space="preserve">”. </w:t>
            </w:r>
            <w:r w:rsidRPr="00A5228E">
              <w:rPr>
                <w:rFonts w:ascii="Times New Roman" w:hAnsi="Times New Roman" w:cs="Times New Roman"/>
                <w:sz w:val="22"/>
                <w:szCs w:val="22"/>
                <w:lang w:val="es-EC"/>
              </w:rPr>
              <w:t xml:space="preserve">A cargo de: diseño de metodología de investigación cuali-cuantitativa con enfoque de derechos, trabajo de campo en la isla, sistematización de información y redacción de informe final de investigación de Aruba; revisión de informes de investigación de Curacao y Saint Marteen.  </w:t>
            </w:r>
          </w:p>
          <w:p w14:paraId="39747E45" w14:textId="77777777" w:rsidR="00E96F49" w:rsidRPr="00A5228E" w:rsidRDefault="00E96F49" w:rsidP="00E96F49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C"/>
              </w:rPr>
            </w:pPr>
          </w:p>
          <w:p w14:paraId="451CE72C" w14:textId="77777777" w:rsidR="00E96F49" w:rsidRPr="00A5228E" w:rsidRDefault="00E96F49" w:rsidP="00E96F49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Enero 2012- Febrero 2012</w:t>
            </w:r>
          </w:p>
          <w:p w14:paraId="00DD4F1E" w14:textId="77777777" w:rsidR="00E96F49" w:rsidRPr="00A5228E" w:rsidRDefault="00E96F49" w:rsidP="00E96F49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OSE- </w:t>
            </w:r>
            <w:proofErr w:type="spellStart"/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Save</w:t>
            </w:r>
            <w:proofErr w:type="spellEnd"/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 </w:t>
            </w:r>
            <w:proofErr w:type="spellStart"/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the</w:t>
            </w:r>
            <w:proofErr w:type="spellEnd"/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 </w:t>
            </w:r>
            <w:proofErr w:type="spellStart"/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Children</w:t>
            </w:r>
            <w:proofErr w:type="spellEnd"/>
          </w:p>
          <w:p w14:paraId="55609A14" w14:textId="575BD6FC" w:rsidR="00E96F49" w:rsidRPr="00A5228E" w:rsidRDefault="00E96F49" w:rsidP="00E96F49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Consultora para la investigación “Niñez, migración y fronteras: una aproximación a la vida fronteriza de la infancia en el sur y norte de Ecuador”: diseño de proyecto, desarrollo de metodología de investigación y levantamiento de información cualitativa en primera fase.</w:t>
            </w:r>
          </w:p>
          <w:p w14:paraId="7603D3CB" w14:textId="77777777" w:rsidR="00E96F49" w:rsidRPr="00A5228E" w:rsidRDefault="00E96F49" w:rsidP="00E96F49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0BE10D7B" w14:textId="77777777" w:rsidR="00E96F49" w:rsidRPr="00A5228E" w:rsidRDefault="00E96F49" w:rsidP="00E96F49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Octubre 2010</w:t>
            </w:r>
          </w:p>
          <w:p w14:paraId="53CEEF8A" w14:textId="77777777" w:rsidR="00E96F49" w:rsidRPr="00A5228E" w:rsidRDefault="009B722D" w:rsidP="00E96F49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OSE-UNASUR</w:t>
            </w:r>
            <w:r w:rsidR="00E96F49"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 </w:t>
            </w:r>
          </w:p>
          <w:p w14:paraId="44C86264" w14:textId="77777777" w:rsidR="00E96F49" w:rsidRPr="00A5228E" w:rsidRDefault="00E96F49" w:rsidP="00E96F49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Consultora en el área de migración para el proyecto “OBSERVASUR, Observatorio Social de la Unión de Naciones Sudamericanas, UNASUR”: análisis del impacto de la integración regional sudamericana en la movilidad </w:t>
            </w:r>
            <w:proofErr w:type="spellStart"/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intra</w:t>
            </w:r>
            <w:proofErr w:type="spellEnd"/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 – extra regional. </w:t>
            </w:r>
          </w:p>
          <w:p w14:paraId="56736753" w14:textId="77777777" w:rsidR="00E96F49" w:rsidRPr="00A5228E" w:rsidRDefault="00E96F49" w:rsidP="00E96F49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244FC28E" w14:textId="77777777" w:rsidR="00E96F49" w:rsidRPr="00A5228E" w:rsidRDefault="00E96F49" w:rsidP="00E96F49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Mayo 2009 – Diciembre 2009  </w:t>
            </w:r>
          </w:p>
          <w:p w14:paraId="22E78E8A" w14:textId="77777777" w:rsidR="00E96F49" w:rsidRPr="00A5228E" w:rsidRDefault="00E96F49" w:rsidP="00E96F49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Consultora para la elaboración de 28 informes cantonales sobre la situación del cumplimiento de los derechos de la niñez y adolescencia a partir del Índice de cumplimiento de los Derechos de la Niñez y Adolescencia (IDN). </w:t>
            </w:r>
          </w:p>
          <w:p w14:paraId="28540C84" w14:textId="77777777" w:rsidR="001B09BE" w:rsidRPr="00A5228E" w:rsidRDefault="001B09BE" w:rsidP="007D7546">
            <w:pPr>
              <w:tabs>
                <w:tab w:val="left" w:pos="1711"/>
              </w:tabs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3B70E943" w14:textId="77777777" w:rsidR="001B09BE" w:rsidRPr="00A5228E" w:rsidRDefault="001B09BE" w:rsidP="007D7546">
            <w:pPr>
              <w:tabs>
                <w:tab w:val="left" w:pos="1711"/>
              </w:tabs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75B189DA" w14:textId="77777777" w:rsidR="00C64D9E" w:rsidRPr="00A5228E" w:rsidRDefault="00200C41" w:rsidP="00761052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C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► </w:t>
            </w:r>
            <w:r w:rsidRPr="00A5228E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>Organización de Estados Ibero-americanos, OEI</w:t>
            </w:r>
          </w:p>
          <w:p w14:paraId="37025A38" w14:textId="77777777" w:rsidR="004527BB" w:rsidRPr="00A5228E" w:rsidRDefault="004527BB" w:rsidP="00761052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C"/>
              </w:rPr>
            </w:pPr>
          </w:p>
          <w:p w14:paraId="704BF114" w14:textId="77777777" w:rsidR="00200C41" w:rsidRPr="00A5228E" w:rsidRDefault="007D7546" w:rsidP="00761052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C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Abril 2013</w:t>
            </w:r>
          </w:p>
          <w:p w14:paraId="2C6C8B32" w14:textId="77777777" w:rsidR="00200C41" w:rsidRPr="00A5228E" w:rsidRDefault="00200C41" w:rsidP="00761052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Consultora como experta en el área de migraciones para el taller “Certificación de Competencias Profesionales” para funcionarios de Ministerios de Trabajo, Educación y Migración de Brasil, Colombia, Uruguay, Guatemala, Perú, España</w:t>
            </w:r>
            <w:r w:rsidR="007307BB"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 y República Dominicana</w:t>
            </w: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, </w:t>
            </w:r>
            <w:r w:rsidR="007307BB"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24-25-26 de abril en </w:t>
            </w: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Antigua –Guatemala: </w:t>
            </w:r>
          </w:p>
          <w:p w14:paraId="5B24CB9D" w14:textId="77777777" w:rsidR="00200C41" w:rsidRPr="00A5228E" w:rsidRDefault="00200C41" w:rsidP="00200C41">
            <w:pPr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i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Elaboración del documento </w:t>
            </w:r>
            <w:r w:rsidRPr="00A5228E">
              <w:rPr>
                <w:rFonts w:ascii="Times New Roman" w:hAnsi="Times New Roman" w:cs="Times New Roman"/>
                <w:i/>
                <w:sz w:val="22"/>
                <w:szCs w:val="22"/>
                <w:lang w:val="es-ES"/>
              </w:rPr>
              <w:t>Aproximaciones históricas, sociales y políticas a la migración laboral, calificada y no calificada, dentro del nuevo mapa migratorio latinoamericano.</w:t>
            </w:r>
          </w:p>
          <w:p w14:paraId="2DA426B2" w14:textId="77777777" w:rsidR="00200C41" w:rsidRPr="00A5228E" w:rsidRDefault="00200C41" w:rsidP="00200C41">
            <w:pPr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i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lastRenderedPageBreak/>
              <w:t xml:space="preserve">Impartición de dos ponencias sobre la dinámica migratoria latinoamericana contemporánea y las respuestas Estatales ante la misma. </w:t>
            </w:r>
          </w:p>
          <w:p w14:paraId="0D6D3A48" w14:textId="77777777" w:rsidR="00200C41" w:rsidRPr="00A5228E" w:rsidRDefault="00200C41" w:rsidP="00200C41">
            <w:pPr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  <w:i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Apoyo durante el taller para realización de actividades prácticas sobre ponencias impartidas.  </w:t>
            </w:r>
          </w:p>
          <w:p w14:paraId="326197CD" w14:textId="77777777" w:rsidR="00200C41" w:rsidRPr="00A5228E" w:rsidRDefault="00200C41" w:rsidP="00761052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65095D6D" w14:textId="77777777" w:rsidR="00443EE4" w:rsidRPr="00A5228E" w:rsidRDefault="00443EE4" w:rsidP="00761052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C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► </w:t>
            </w:r>
            <w:r w:rsidRPr="00A5228E">
              <w:rPr>
                <w:rFonts w:ascii="Times New Roman" w:hAnsi="Times New Roman" w:cs="Times New Roman"/>
                <w:b/>
                <w:sz w:val="22"/>
                <w:szCs w:val="22"/>
                <w:lang w:val="es-EC"/>
              </w:rPr>
              <w:t>Consejo de Evaluación, Acreditación y Aseguramiento de la Educación Superior, CEAACES</w:t>
            </w:r>
          </w:p>
          <w:p w14:paraId="33520327" w14:textId="77777777" w:rsidR="004527BB" w:rsidRPr="00A5228E" w:rsidRDefault="004527BB" w:rsidP="00761052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6C4FBFDD" w14:textId="77777777" w:rsidR="007D7546" w:rsidRPr="00A5228E" w:rsidRDefault="007D7546" w:rsidP="00761052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Septiembre 2012 – Marzo 2013 </w:t>
            </w:r>
          </w:p>
          <w:p w14:paraId="4A80732D" w14:textId="77777777" w:rsidR="00443EE4" w:rsidRPr="00A5228E" w:rsidRDefault="00443EE4" w:rsidP="00761052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C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C"/>
              </w:rPr>
              <w:t xml:space="preserve">Consultora para el diseño de la Línea de investigación Educación Superior y Género: planteamiento del problema, desarrollo de método cualitativo y cuantitativo de investigación, investigación etnográfica en campo y escritura de </w:t>
            </w:r>
            <w:r w:rsidR="000A77ED" w:rsidRPr="00A5228E">
              <w:rPr>
                <w:rFonts w:ascii="Times New Roman" w:hAnsi="Times New Roman" w:cs="Times New Roman"/>
                <w:sz w:val="22"/>
                <w:szCs w:val="22"/>
                <w:lang w:val="es-EC"/>
              </w:rPr>
              <w:t xml:space="preserve">dos </w:t>
            </w:r>
            <w:r w:rsidRPr="00A5228E">
              <w:rPr>
                <w:rFonts w:ascii="Times New Roman" w:hAnsi="Times New Roman" w:cs="Times New Roman"/>
                <w:sz w:val="22"/>
                <w:szCs w:val="22"/>
                <w:lang w:val="es-EC"/>
              </w:rPr>
              <w:t xml:space="preserve">capítulos: 1- Estado del Arte de la investigación sobre educación superior y género; 2- Violencias veladas y explícitas al interior de una universidad ecuatoriana. </w:t>
            </w:r>
          </w:p>
          <w:p w14:paraId="3CCF62C9" w14:textId="77777777" w:rsidR="00443EE4" w:rsidRPr="00A5228E" w:rsidRDefault="00443EE4" w:rsidP="00761052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7B0D7FE6" w14:textId="77777777" w:rsidR="00443EE4" w:rsidRPr="00A5228E" w:rsidRDefault="00443EE4" w:rsidP="00761052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► </w:t>
            </w:r>
            <w:r w:rsidRPr="00A5228E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>Casa Metropolitana de la Movilidad Humana de la Secretaría de Inclusión Social del Distrito Metropolitano de Quito</w:t>
            </w:r>
          </w:p>
          <w:p w14:paraId="4FF09450" w14:textId="77777777" w:rsidR="004527BB" w:rsidRPr="00A5228E" w:rsidRDefault="004527BB" w:rsidP="00761052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5B76A158" w14:textId="3B107A1C" w:rsidR="004527BB" w:rsidRPr="00A5228E" w:rsidRDefault="004527BB" w:rsidP="00761052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Noviembre 2012-febrero 201</w:t>
            </w:r>
            <w:r w:rsidR="00A66DD4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3</w:t>
            </w:r>
          </w:p>
          <w:p w14:paraId="71189677" w14:textId="77777777" w:rsidR="00443EE4" w:rsidRPr="00A5228E" w:rsidRDefault="00443EE4" w:rsidP="00761052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Consultora para el diseño del modelo de gestión de la Casa: diagnóstico de la dinámica migratoria del DMQ, diagnóstico de situación de casa, propuesta de modelo de gestión por resultados según 4 áreas de trabajo. </w:t>
            </w:r>
          </w:p>
          <w:p w14:paraId="575149D7" w14:textId="77777777" w:rsidR="00443EE4" w:rsidRPr="00A5228E" w:rsidRDefault="00443EE4" w:rsidP="00761052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648AAB9F" w14:textId="77777777" w:rsidR="00BB2C22" w:rsidRPr="00A5228E" w:rsidRDefault="00BB2C22" w:rsidP="00761052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36E6EFE5" w14:textId="77777777" w:rsidR="00761052" w:rsidRPr="00A5228E" w:rsidRDefault="00761052" w:rsidP="00761052">
            <w:pPr>
              <w:jc w:val="both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► </w:t>
            </w:r>
            <w:r w:rsidRPr="00A5228E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>Instituto de Altos Estudios Nacionales, IAEN</w:t>
            </w:r>
          </w:p>
          <w:p w14:paraId="548DE4B4" w14:textId="77777777" w:rsidR="004527BB" w:rsidRPr="00A5228E" w:rsidRDefault="004527BB" w:rsidP="00761052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628BB64A" w14:textId="77777777" w:rsidR="004527BB" w:rsidRPr="00A5228E" w:rsidRDefault="004527BB" w:rsidP="00761052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Enero 2012-mayo 2012</w:t>
            </w:r>
          </w:p>
          <w:p w14:paraId="24DD1A1D" w14:textId="77777777" w:rsidR="00761052" w:rsidRPr="00A5228E" w:rsidRDefault="00361128" w:rsidP="00761052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Investigadora del</w:t>
            </w:r>
            <w:r w:rsidR="00761052"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 proyecto “Migración en cifras, un análisis de: análisis socioeconómico y demográfico de la quíntuple condición migrato</w:t>
            </w:r>
            <w:r w:rsidR="00BB2C22"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ria del Ecuador contemporáneo”: análisis sociodemográfico y multivariado  de la situación de ecuatorianos migrantes en Estados Unidos, Italia, México, Reino Unido, Chile, Argentina, Colombia. Revisión de censos internacionales, reflexión sobre condición de vida de emigrantes ecuatorianos en </w:t>
            </w:r>
            <w:r w:rsidR="00D10D3C"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esas localidades</w:t>
            </w:r>
            <w:r w:rsidR="00BB2C22"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 y sobre flujos emigratorios, migración indocumentada en tránsito y retorno. </w:t>
            </w:r>
          </w:p>
          <w:p w14:paraId="513F8D38" w14:textId="77777777" w:rsidR="004527BB" w:rsidRPr="00A5228E" w:rsidRDefault="004527BB" w:rsidP="004527BB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Septiembre 2011 – Diciembre 2011 </w:t>
            </w:r>
          </w:p>
          <w:p w14:paraId="0E199083" w14:textId="77777777" w:rsidR="004527BB" w:rsidRPr="00A5228E" w:rsidRDefault="004527BB" w:rsidP="004527BB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Consultora para la Escuela de Relaciones Internacionales “José Peralta”: diseño de cuatro proyectos de investigación del Eje Movilidad Humana: Migración en cifras; Estudios fronterizos; Etnografía del Estado y la política migratoria.  </w:t>
            </w:r>
          </w:p>
          <w:p w14:paraId="05C9AC0A" w14:textId="77777777" w:rsidR="00761052" w:rsidRPr="00A5228E" w:rsidRDefault="004527BB" w:rsidP="004527BB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 </w:t>
            </w:r>
            <w:r w:rsidR="00E96F49"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 </w:t>
            </w:r>
          </w:p>
          <w:p w14:paraId="24D9A2D3" w14:textId="77777777" w:rsidR="004527BB" w:rsidRPr="00A5228E" w:rsidRDefault="00D64F02" w:rsidP="004527BB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►</w:t>
            </w:r>
            <w:r w:rsidR="004527BB" w:rsidRPr="00A5228E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 xml:space="preserve"> Secretaría Nacional del Migrante, SENAMI</w:t>
            </w:r>
          </w:p>
          <w:p w14:paraId="4C482C0D" w14:textId="77777777" w:rsidR="004527BB" w:rsidRPr="00A5228E" w:rsidRDefault="004527BB" w:rsidP="00761052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07CEDFCB" w14:textId="77777777" w:rsidR="00761052" w:rsidRPr="00A5228E" w:rsidRDefault="00361128" w:rsidP="00761052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Marzo 2011 – M</w:t>
            </w:r>
            <w:r w:rsidR="00761052"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ayo 2011</w:t>
            </w:r>
          </w:p>
          <w:p w14:paraId="266C25E5" w14:textId="77777777" w:rsidR="00761052" w:rsidRPr="00A5228E" w:rsidRDefault="00761052" w:rsidP="00761052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Investigadora principal </w:t>
            </w:r>
            <w:r w:rsidR="00361128"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en </w:t>
            </w: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el proyecto “Diagnóstico sobre la situación de niños, niñas y adolescentes no acompañados en el proceso de mig</w:t>
            </w:r>
            <w:r w:rsidR="00361128"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ración hacia Estados Unidos”. </w:t>
            </w:r>
          </w:p>
          <w:p w14:paraId="1DF6900B" w14:textId="77777777" w:rsidR="00761052" w:rsidRPr="00A5228E" w:rsidRDefault="00761052" w:rsidP="00761052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1700C546" w14:textId="77777777" w:rsidR="00761052" w:rsidRPr="00A5228E" w:rsidRDefault="00361128" w:rsidP="00761052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Marzo 2011-A</w:t>
            </w:r>
            <w:r w:rsidR="00761052"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bril 2011</w:t>
            </w:r>
          </w:p>
          <w:p w14:paraId="139CC8A7" w14:textId="77777777" w:rsidR="00361128" w:rsidRPr="00A5228E" w:rsidRDefault="00361128" w:rsidP="00361128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Secretaría Nacional del Migrante, SENAMI, y Organización Internacional de las Migraciones, OIM Ecuador, </w:t>
            </w:r>
          </w:p>
          <w:p w14:paraId="00CA6751" w14:textId="77777777" w:rsidR="00361128" w:rsidRPr="00A5228E" w:rsidRDefault="00361128" w:rsidP="00361128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Consultora para la investigación “Diagnóstico de la situación de niños, niñas, adolescentes y jóvenes de las provincias de Azuay, Loja, El Oro en el proceso de migración ha</w:t>
            </w:r>
            <w:r w:rsidR="00787272"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cia Estados Unidos OIM-SENAMI”: diseño de metodología de investigación. </w:t>
            </w:r>
          </w:p>
          <w:p w14:paraId="6FEA4E30" w14:textId="77777777" w:rsidR="00C4064C" w:rsidRPr="00A5228E" w:rsidRDefault="00C4064C" w:rsidP="00361128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0AC67763" w14:textId="77777777" w:rsidR="00C4064C" w:rsidRPr="00A5228E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►</w:t>
            </w:r>
            <w:r w:rsidR="004527BB" w:rsidRPr="00A5228E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 xml:space="preserve"> </w:t>
            </w:r>
            <w:r w:rsidRPr="00A5228E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 xml:space="preserve">Organización Mundial de la Salud, OMS;  Organización Panamericana de la Salud, OPS; Comunidad Europea, CE; Escuela Andaluza de Salud Pública, EASP; Observatorio Social del Ecuador, OSE. </w:t>
            </w:r>
          </w:p>
          <w:p w14:paraId="7ADEB7D9" w14:textId="77777777" w:rsidR="004527BB" w:rsidRPr="00A5228E" w:rsidRDefault="004527BB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4D400A73" w14:textId="77777777" w:rsidR="004527BB" w:rsidRPr="00A5228E" w:rsidRDefault="004527BB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Enero 2010- Diciembre 2010</w:t>
            </w:r>
          </w:p>
          <w:p w14:paraId="2CDDB91E" w14:textId="77777777" w:rsidR="00C4064C" w:rsidRPr="00A5228E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Investigadora del proyecto de investigación “Migraciones de profesionales  oportunidades para el desarrollo compartido Comunidad Europea-Región Andina 2010”: diseño de herramientas de </w:t>
            </w: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lastRenderedPageBreak/>
              <w:t xml:space="preserve">levantamiento de información en campo, construcción de marco teórico de investigación, procesamiento de información de encuestas a médicos ecuatorianos inmigrantes en España. </w:t>
            </w:r>
          </w:p>
          <w:p w14:paraId="5113777C" w14:textId="77777777" w:rsidR="00C4064C" w:rsidRPr="00A5228E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72DBA3BD" w14:textId="77777777" w:rsidR="00C4064C" w:rsidRPr="00A5228E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►</w:t>
            </w:r>
            <w:r w:rsidRPr="00A5228E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>UNICEF-Ecuador</w:t>
            </w:r>
          </w:p>
          <w:p w14:paraId="6F2585BD" w14:textId="77777777" w:rsidR="004527BB" w:rsidRPr="00A5228E" w:rsidRDefault="004527BB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Diciembre 2010</w:t>
            </w:r>
          </w:p>
          <w:p w14:paraId="0D889C13" w14:textId="77777777" w:rsidR="00C4064C" w:rsidRPr="00A5228E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Consultora en conjunto con Alexandra Escobar García, elaboración del artículo  “Entre la ida, la llegada y el tránsito. Un análisis de la situación de la niñez y adolescencia en el contexto migratorio del Ecuador contemporáneo” para el  </w:t>
            </w:r>
            <w:proofErr w:type="spellStart"/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Migration</w:t>
            </w:r>
            <w:proofErr w:type="spellEnd"/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 and Social </w:t>
            </w:r>
            <w:proofErr w:type="spellStart"/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Protection</w:t>
            </w:r>
            <w:proofErr w:type="spellEnd"/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 </w:t>
            </w:r>
            <w:proofErr w:type="spellStart"/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Nexus</w:t>
            </w:r>
            <w:proofErr w:type="spellEnd"/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 Workshop de UNICEF, realizado en Nueva York en diciembre 2010.</w:t>
            </w:r>
          </w:p>
          <w:p w14:paraId="4CD8347B" w14:textId="77777777" w:rsidR="009B722D" w:rsidRPr="00A5228E" w:rsidRDefault="009B722D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1D6239A3" w14:textId="118C97B0" w:rsidR="00C4064C" w:rsidRPr="00A5228E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►</w:t>
            </w:r>
            <w:r w:rsidRPr="00A5228E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 xml:space="preserve">Fundación </w:t>
            </w:r>
            <w:proofErr w:type="spellStart"/>
            <w:r w:rsidRPr="00A5228E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>Esquel</w:t>
            </w:r>
            <w:proofErr w:type="spellEnd"/>
            <w:r w:rsidRPr="00A5228E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 xml:space="preserve">  </w:t>
            </w:r>
          </w:p>
          <w:p w14:paraId="5C49EBB8" w14:textId="77777777" w:rsidR="004527BB" w:rsidRPr="00A5228E" w:rsidRDefault="004527BB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1AE4D2F4" w14:textId="77777777" w:rsidR="004527BB" w:rsidRPr="00A5228E" w:rsidRDefault="004527BB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Marzo 2006 – Junio 2007</w:t>
            </w:r>
          </w:p>
          <w:p w14:paraId="577D9DB3" w14:textId="77777777" w:rsidR="00C4064C" w:rsidRPr="00A5228E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Coordinación de la investigación Sistema de Información Local para 10 localidades rurales de la provincia de Pichincha. </w:t>
            </w:r>
          </w:p>
          <w:p w14:paraId="0917CBAD" w14:textId="77777777" w:rsidR="004527BB" w:rsidRPr="00A5228E" w:rsidRDefault="004527BB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70ED51AF" w14:textId="77777777" w:rsidR="00C4064C" w:rsidRPr="00A5228E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Septiembre 2005 -  Junio 2007</w:t>
            </w:r>
          </w:p>
          <w:p w14:paraId="5B639C5C" w14:textId="77777777" w:rsidR="00C4064C" w:rsidRPr="00A5228E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Coordinadora general Proyecto Cultural Programa para la  Promoción del Desarrollo Humano Sostenible, PROREDES: investigación histórica-cultural en 9 cantones del noroccidente de Pichincha, formación a promotores culturales en revitalización cultural, elaboración de material didáctico sobre cultura local. </w:t>
            </w:r>
          </w:p>
          <w:p w14:paraId="177263F2" w14:textId="77777777" w:rsidR="004527BB" w:rsidRPr="00A5228E" w:rsidRDefault="004527BB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1A70EB52" w14:textId="77777777" w:rsidR="00C4064C" w:rsidRPr="00A5228E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Abril 2005 – Septiembre 2005 </w:t>
            </w:r>
          </w:p>
          <w:p w14:paraId="7900694D" w14:textId="77777777" w:rsidR="00C4064C" w:rsidRPr="00A5228E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Consultora del área de captación de recursos y diseño de proyectos. </w:t>
            </w:r>
          </w:p>
          <w:p w14:paraId="1FD497E0" w14:textId="77777777" w:rsidR="00C4064C" w:rsidRPr="00A5228E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39D32B3E" w14:textId="77777777" w:rsidR="00C4064C" w:rsidRPr="00A5228E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Fundación </w:t>
            </w:r>
            <w:proofErr w:type="spellStart"/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Esquel</w:t>
            </w:r>
            <w:proofErr w:type="spellEnd"/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 y CIVICUS, </w:t>
            </w:r>
            <w:proofErr w:type="spellStart"/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World</w:t>
            </w:r>
            <w:proofErr w:type="spellEnd"/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 Alliance </w:t>
            </w:r>
            <w:proofErr w:type="spellStart"/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for</w:t>
            </w:r>
            <w:proofErr w:type="spellEnd"/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 </w:t>
            </w:r>
            <w:proofErr w:type="spellStart"/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Citizen</w:t>
            </w:r>
            <w:proofErr w:type="spellEnd"/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 </w:t>
            </w:r>
            <w:proofErr w:type="spellStart"/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Participation</w:t>
            </w:r>
            <w:proofErr w:type="spellEnd"/>
          </w:p>
          <w:p w14:paraId="752EAC35" w14:textId="77777777" w:rsidR="00C4064C" w:rsidRPr="00A5228E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Asistente Investigación de Fernando Bustamante, </w:t>
            </w:r>
            <w:proofErr w:type="spellStart"/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Ph.D</w:t>
            </w:r>
            <w:proofErr w:type="spellEnd"/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. (c) Harvard </w:t>
            </w:r>
            <w:proofErr w:type="spellStart"/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University</w:t>
            </w:r>
            <w:proofErr w:type="spellEnd"/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.  para la elaboración del Índice de la Sociedad Civil, Ecuador.</w:t>
            </w:r>
          </w:p>
          <w:p w14:paraId="1A91606C" w14:textId="77777777" w:rsidR="00C4064C" w:rsidRPr="00A5228E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 </w:t>
            </w:r>
          </w:p>
          <w:p w14:paraId="562CC9C1" w14:textId="77777777" w:rsidR="00C4064C" w:rsidRPr="00A5228E" w:rsidRDefault="00C4064C" w:rsidP="00C4064C">
            <w:pPr>
              <w:jc w:val="both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>► Comunidad Andina de Fomento CAF y Corporación de Estudios para el Desarrollo, CORDES</w:t>
            </w:r>
          </w:p>
          <w:p w14:paraId="0F44C5A3" w14:textId="77777777" w:rsidR="004527BB" w:rsidRPr="00A5228E" w:rsidRDefault="004527BB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5C5EAD7E" w14:textId="77777777" w:rsidR="004527BB" w:rsidRPr="00A5228E" w:rsidRDefault="004527BB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Enero 2005 – Abril 2005</w:t>
            </w:r>
          </w:p>
          <w:p w14:paraId="3732AC37" w14:textId="77777777" w:rsidR="00C4064C" w:rsidRPr="00A5228E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Asistente de investigación de Dr. Osvaldo Hurtado (ex-presidente de la República), en  Investigación Cultura y Desarrollo en el Ecuador. </w:t>
            </w:r>
          </w:p>
          <w:p w14:paraId="2E0593F9" w14:textId="77777777" w:rsidR="00C4064C" w:rsidRPr="00A5228E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270A70B4" w14:textId="77777777" w:rsidR="004527BB" w:rsidRDefault="004527BB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56927A89" w14:textId="77777777" w:rsidR="009B0B81" w:rsidRPr="00A5228E" w:rsidRDefault="009B0B81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4C73CF1B" w14:textId="77777777" w:rsidR="003244BF" w:rsidRDefault="003244BF" w:rsidP="0061450A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4E64C8A2" w14:textId="77777777" w:rsidR="00AC5B84" w:rsidRDefault="00AC5B84" w:rsidP="00AC5B84">
            <w:pPr>
              <w:jc w:val="both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►</w:t>
            </w:r>
            <w:r w:rsidRPr="00A5228E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 xml:space="preserve"> Facultad Latinoamericana de Ciencias Sociales, FLACSO-Sede Ecuador</w:t>
            </w:r>
          </w:p>
          <w:p w14:paraId="7FDA547E" w14:textId="77777777" w:rsidR="00AC5B84" w:rsidRDefault="00AC5B84" w:rsidP="0061450A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273C1E1A" w14:textId="1EE8F92A" w:rsidR="00AC5B84" w:rsidRDefault="00AC5B84" w:rsidP="00AC5B84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Junio-Julio 2018</w:t>
            </w:r>
          </w:p>
          <w:p w14:paraId="485B8BCF" w14:textId="1B9FC8B0" w:rsidR="00AC5B84" w:rsidRDefault="00AC5B84" w:rsidP="00AC5B84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Docente principal de los Módulos Tráfico de Migrantes: causas estructurales, historia y dinámicas contemporáneas, Políticas públicas Anti-Tráfico de Migrantes, y Protocolos de Atención en Tráfico de Migrantes </w:t>
            </w:r>
          </w:p>
          <w:p w14:paraId="7B0F5F29" w14:textId="072BB702" w:rsidR="00AC5B84" w:rsidRPr="00796272" w:rsidRDefault="00AC5B84" w:rsidP="00AC5B84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Horas de docencia: 24 horas </w:t>
            </w:r>
          </w:p>
          <w:p w14:paraId="75E87209" w14:textId="77777777" w:rsidR="00AC5B84" w:rsidRDefault="00AC5B84" w:rsidP="0061450A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716BC4AB" w14:textId="77777777" w:rsidR="00AC5B84" w:rsidRDefault="00AC5B84" w:rsidP="0061450A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11DD29E2" w14:textId="77777777" w:rsidR="003244BF" w:rsidRDefault="003244BF" w:rsidP="003244BF">
            <w:pPr>
              <w:jc w:val="both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►</w:t>
            </w:r>
            <w:r w:rsidRPr="00A5228E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 xml:space="preserve">Universidad </w:t>
            </w:r>
            <w: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 xml:space="preserve">Autónoma Metropolitana de México </w:t>
            </w:r>
          </w:p>
          <w:p w14:paraId="6C9C8C3B" w14:textId="77777777" w:rsidR="003244BF" w:rsidRDefault="003244BF" w:rsidP="003244BF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Septiembre 2016- febrero 2017</w:t>
            </w:r>
          </w:p>
          <w:p w14:paraId="4CBC9810" w14:textId="77777777" w:rsidR="003244BF" w:rsidRDefault="003244BF" w:rsidP="003244BF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Docente del Seminario Internacional sobre infancias, migración y geografías del sur global.</w:t>
            </w:r>
          </w:p>
          <w:p w14:paraId="7A22758D" w14:textId="77777777" w:rsidR="003244BF" w:rsidRDefault="003244BF" w:rsidP="003244BF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Infancias en tránsito: procesos migratorios en América Latina </w:t>
            </w:r>
          </w:p>
          <w:p w14:paraId="170496F7" w14:textId="77777777" w:rsidR="003244BF" w:rsidRPr="003244BF" w:rsidRDefault="003244BF" w:rsidP="003244BF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Horas de docencia: 8 horas</w:t>
            </w:r>
          </w:p>
          <w:p w14:paraId="26203535" w14:textId="77777777" w:rsidR="003244BF" w:rsidRDefault="003244BF" w:rsidP="0061450A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3CA603ED" w14:textId="77777777" w:rsidR="003244BF" w:rsidRDefault="003244BF" w:rsidP="0061450A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47F1747D" w14:textId="77777777" w:rsidR="0061450A" w:rsidRPr="00A5228E" w:rsidRDefault="0061450A" w:rsidP="0061450A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►</w:t>
            </w:r>
            <w:r w:rsidRPr="00A5228E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>Universidad de Cuenca, Ecuador</w:t>
            </w:r>
          </w:p>
          <w:p w14:paraId="150EADA3" w14:textId="77777777" w:rsidR="0061450A" w:rsidRPr="00A5228E" w:rsidRDefault="0061450A" w:rsidP="0061450A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6F2811F7" w14:textId="77777777" w:rsidR="0061450A" w:rsidRPr="00A5228E" w:rsidRDefault="0061450A" w:rsidP="0061450A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Junio 2016</w:t>
            </w:r>
          </w:p>
          <w:p w14:paraId="6F462312" w14:textId="77777777" w:rsidR="0061450A" w:rsidRDefault="0061450A" w:rsidP="0061450A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Docente principal del curso de “</w:t>
            </w:r>
            <w:r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Migraciones y Movilidad Humana</w:t>
            </w: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” de la Maestría </w:t>
            </w:r>
            <w:r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Antropología de lo Contemporáneo 2015-2017. </w:t>
            </w:r>
          </w:p>
          <w:p w14:paraId="70BC4A92" w14:textId="77777777" w:rsidR="0061450A" w:rsidRPr="00A5228E" w:rsidRDefault="0061450A" w:rsidP="0061450A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Horas de docencia: 40 horas</w:t>
            </w:r>
          </w:p>
          <w:p w14:paraId="0285A593" w14:textId="77777777" w:rsidR="00796272" w:rsidRDefault="00796272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5C2DA67B" w14:textId="77777777" w:rsidR="0061450A" w:rsidRDefault="0061450A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5E58B1B9" w14:textId="77777777" w:rsidR="00796272" w:rsidRDefault="00796272" w:rsidP="00796272">
            <w:pPr>
              <w:jc w:val="both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►</w:t>
            </w:r>
            <w:r w:rsidRPr="00A5228E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 xml:space="preserve"> Facultad Latinoamericana de Ciencias Sociales, FLACSO-Sede Ecuador</w:t>
            </w:r>
          </w:p>
          <w:p w14:paraId="0BA6EC6A" w14:textId="77777777" w:rsidR="00796272" w:rsidRDefault="00796272" w:rsidP="00796272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Abril 2016 </w:t>
            </w:r>
          </w:p>
          <w:p w14:paraId="1DC848B2" w14:textId="77777777" w:rsidR="00796272" w:rsidRDefault="00796272" w:rsidP="00796272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Docente principal de los Módulos </w:t>
            </w:r>
            <w:r w:rsidR="004D6281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“</w:t>
            </w:r>
            <w:r w:rsidR="004D6281" w:rsidRPr="004D6281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Conceptualizando las migraciones internacionales, la migración irregularizada y el tráfico de migrantes desde una perspectiva histórica global y nacional</w:t>
            </w:r>
            <w:r w:rsidR="004D6281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” y “</w:t>
            </w:r>
            <w:r w:rsidR="004D6281" w:rsidRPr="004D6281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Más allá de un crimen: la dimensión social y econ</w:t>
            </w:r>
            <w:r w:rsidR="004D6281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ómica del tráfico de migrantes” para el curso intensivo “Las Múltiples Dimensiones del Tráfico de Migrantes”. </w:t>
            </w:r>
          </w:p>
          <w:p w14:paraId="27999242" w14:textId="77777777" w:rsidR="004D6281" w:rsidRPr="00796272" w:rsidRDefault="004D6281" w:rsidP="00796272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Horas de docencia: 16 horas </w:t>
            </w:r>
          </w:p>
          <w:p w14:paraId="498CAD4A" w14:textId="77777777" w:rsidR="00796272" w:rsidRPr="00A5228E" w:rsidRDefault="00796272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34E0DC61" w14:textId="77777777" w:rsidR="00EA4126" w:rsidRPr="00A5228E" w:rsidRDefault="00EA4126" w:rsidP="00EA4126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►</w:t>
            </w:r>
            <w: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 xml:space="preserve">Universidad Andina Simón Bolívar, Ecuador  </w:t>
            </w:r>
          </w:p>
          <w:p w14:paraId="31734FAE" w14:textId="77777777" w:rsidR="009B0B81" w:rsidRDefault="00EA4126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Enero 2016 </w:t>
            </w:r>
          </w:p>
          <w:p w14:paraId="2FC482E7" w14:textId="77777777" w:rsidR="00EA4126" w:rsidRDefault="00EA4126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Docente principal del curso</w:t>
            </w:r>
            <w:r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 “Métodos de Investigación Cualitativa” de la Maestría de Investigación en Educación.</w:t>
            </w:r>
          </w:p>
          <w:p w14:paraId="20DEB6B4" w14:textId="77777777" w:rsidR="00EA4126" w:rsidRDefault="004D6281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Horas de docencia: 40 horas</w:t>
            </w:r>
          </w:p>
          <w:p w14:paraId="1B13E89E" w14:textId="77777777" w:rsidR="00EA4126" w:rsidRDefault="00EA4126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65CFA4FA" w14:textId="77777777" w:rsidR="00C4064C" w:rsidRPr="00A5228E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►</w:t>
            </w:r>
            <w:r w:rsidR="009B722D" w:rsidRPr="00A5228E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 xml:space="preserve">Facultad Latinoamericana de Ciencias Sociales, </w:t>
            </w:r>
            <w:r w:rsidRPr="00A5228E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>FLACSO-Sede Ecuador</w:t>
            </w:r>
          </w:p>
          <w:p w14:paraId="69F8F1C5" w14:textId="77777777" w:rsidR="009B722D" w:rsidRPr="00A5228E" w:rsidRDefault="009B722D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0E600270" w14:textId="77777777" w:rsidR="009B722D" w:rsidRPr="00A5228E" w:rsidRDefault="009B722D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Mayo 2012 - Julio 2012</w:t>
            </w:r>
          </w:p>
          <w:p w14:paraId="144A3D6F" w14:textId="77777777" w:rsidR="00C4064C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Docente principal del curso de “Perspectivas teóricas de las migraciones internacionales y la globalización” de la Especialización en Migración Internacional, Derechos Humanos y Desarrollo 2012-2013, del Programa de Sociología. </w:t>
            </w:r>
          </w:p>
          <w:p w14:paraId="7F238E62" w14:textId="77777777" w:rsidR="004D6281" w:rsidRPr="00A5228E" w:rsidRDefault="004D6281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Horas de docencia: 40 horas</w:t>
            </w:r>
          </w:p>
          <w:p w14:paraId="121A353F" w14:textId="77777777" w:rsidR="00C4064C" w:rsidRPr="00A5228E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12797E3E" w14:textId="77777777" w:rsidR="00C4064C" w:rsidRPr="00A5228E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►</w:t>
            </w:r>
            <w:r w:rsidRPr="00A5228E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>Universidad de Cuenca, Ecuador</w:t>
            </w:r>
          </w:p>
          <w:p w14:paraId="59ECC785" w14:textId="77777777" w:rsidR="009B722D" w:rsidRPr="00A5228E" w:rsidRDefault="009B722D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6BAF1F97" w14:textId="77777777" w:rsidR="009B722D" w:rsidRPr="00A5228E" w:rsidRDefault="009B722D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Junio 2012</w:t>
            </w:r>
          </w:p>
          <w:p w14:paraId="385BE1BC" w14:textId="77777777" w:rsidR="00C4064C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Docente principal del curso de “Corrientes migratorias” de la Maestría en Migración, Derechos Humanos y Políticas Públicas 2012-2012, del Centro de Estudios Sociales. </w:t>
            </w:r>
          </w:p>
          <w:p w14:paraId="37EFC922" w14:textId="77777777" w:rsidR="004D6281" w:rsidRPr="00A5228E" w:rsidRDefault="004D6281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Horas de docencia: 28 horas</w:t>
            </w:r>
          </w:p>
          <w:p w14:paraId="0503DD0B" w14:textId="77777777" w:rsidR="00C4064C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0043B19D" w14:textId="77777777" w:rsidR="004D6281" w:rsidRDefault="004D6281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40017381" w14:textId="77777777" w:rsidR="004D6281" w:rsidRPr="00A5228E" w:rsidRDefault="004D6281" w:rsidP="004D6281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►</w:t>
            </w:r>
            <w:r w:rsidRPr="00A5228E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>Universidad Central del Ecuador</w:t>
            </w:r>
          </w:p>
          <w:p w14:paraId="12B900CC" w14:textId="77777777" w:rsidR="004D6281" w:rsidRPr="00A5228E" w:rsidRDefault="004D6281" w:rsidP="004D6281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5E60474F" w14:textId="77777777" w:rsidR="004D6281" w:rsidRPr="00A5228E" w:rsidRDefault="004D6281" w:rsidP="004D6281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Septiembre 2004 – Septiembre 2005 </w:t>
            </w:r>
          </w:p>
          <w:p w14:paraId="2E9C7A31" w14:textId="77777777" w:rsidR="004D6281" w:rsidRPr="00A5228E" w:rsidRDefault="004D6281" w:rsidP="004D6281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Escuela de enfermería, Facultad de Medicina, Universidad Central del Ecuador. </w:t>
            </w:r>
          </w:p>
          <w:p w14:paraId="44087122" w14:textId="77777777" w:rsidR="004D6281" w:rsidRDefault="004D6281" w:rsidP="004D6281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Docente titular de la cátedra de socio antropología. </w:t>
            </w:r>
          </w:p>
          <w:p w14:paraId="12E8FC32" w14:textId="77777777" w:rsidR="004D6281" w:rsidRPr="00A5228E" w:rsidRDefault="004D6281" w:rsidP="004D6281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Horas de docencia: 48 horas</w:t>
            </w:r>
          </w:p>
          <w:p w14:paraId="0F1FD1A6" w14:textId="77777777" w:rsidR="004D6281" w:rsidRDefault="004D6281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52BA8BB8" w14:textId="77777777" w:rsidR="004D6281" w:rsidRPr="00A5228E" w:rsidRDefault="004D6281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598EF772" w14:textId="77777777" w:rsidR="009B722D" w:rsidRPr="00A5228E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►</w:t>
            </w:r>
            <w:r w:rsidRPr="00A5228E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 xml:space="preserve">Premio de la Cátedra Interinstitucional Arturo </w:t>
            </w:r>
            <w:proofErr w:type="spellStart"/>
            <w:r w:rsidRPr="00A5228E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>Warman</w:t>
            </w:r>
            <w:proofErr w:type="spellEnd"/>
            <w:r w:rsidRPr="00A5228E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 xml:space="preserve"> 2010-México </w:t>
            </w:r>
          </w:p>
          <w:p w14:paraId="5CB7B5F1" w14:textId="77777777" w:rsidR="009B722D" w:rsidRPr="00A5228E" w:rsidRDefault="009B722D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0ECBBD1D" w14:textId="77777777" w:rsidR="009B722D" w:rsidRPr="00A5228E" w:rsidRDefault="009B722D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Noviembre 2010</w:t>
            </w:r>
          </w:p>
          <w:p w14:paraId="3922BDDA" w14:textId="77777777" w:rsidR="00C4064C" w:rsidRPr="00A5228E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Dictaminadora de la tercera edición del Premio Cátedra Interinstitucional Arturo </w:t>
            </w:r>
            <w:proofErr w:type="spellStart"/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Warman</w:t>
            </w:r>
            <w:proofErr w:type="spellEnd"/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 2010 en la categoría de tesis de licenciatura. </w:t>
            </w:r>
          </w:p>
          <w:p w14:paraId="04DA3681" w14:textId="77777777" w:rsidR="00C4064C" w:rsidRPr="00A5228E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4269B254" w14:textId="77777777" w:rsidR="00C4064C" w:rsidRPr="00A5228E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►</w:t>
            </w:r>
            <w:r w:rsidRPr="00A5228E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>Escuela Nacional de Antropología e Historia, ENAH, México</w:t>
            </w: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 </w:t>
            </w:r>
          </w:p>
          <w:p w14:paraId="6BEB1495" w14:textId="77777777" w:rsidR="009B722D" w:rsidRPr="00A5228E" w:rsidRDefault="009B722D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348190B1" w14:textId="77777777" w:rsidR="009B722D" w:rsidRPr="00A5228E" w:rsidRDefault="009B722D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Noviembre 2010</w:t>
            </w:r>
          </w:p>
          <w:p w14:paraId="699893D1" w14:textId="77777777" w:rsidR="00C4064C" w:rsidRPr="00A5228E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Sinodal titular del jurado para el examen profesional de licenciatura en antropología social del alumno Aldo Damián Ríos. </w:t>
            </w:r>
          </w:p>
          <w:p w14:paraId="1D6B97A3" w14:textId="77777777" w:rsidR="00C4064C" w:rsidRPr="00A5228E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43A51278" w14:textId="77777777" w:rsidR="00C4064C" w:rsidRPr="00A5228E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►</w:t>
            </w:r>
            <w:r w:rsidR="009B722D" w:rsidRPr="00A5228E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 xml:space="preserve"> </w:t>
            </w:r>
            <w:r w:rsidRPr="00A5228E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>Universidad Iberoamericana de México</w:t>
            </w:r>
            <w:r w:rsidR="009B722D" w:rsidRPr="00A5228E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>, México</w:t>
            </w:r>
          </w:p>
          <w:p w14:paraId="2EC25FA9" w14:textId="77777777" w:rsidR="009B722D" w:rsidRPr="00A5228E" w:rsidRDefault="009B722D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71DC969B" w14:textId="77777777" w:rsidR="009B722D" w:rsidRPr="00A5228E" w:rsidRDefault="009B722D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Enero 2008 – Julio 2008 </w:t>
            </w:r>
          </w:p>
          <w:p w14:paraId="368AABB3" w14:textId="77777777" w:rsidR="00C4064C" w:rsidRPr="00A5228E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Asistente del profesor Dr. Roger Magazine </w:t>
            </w:r>
            <w:proofErr w:type="spellStart"/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Nemhauser</w:t>
            </w:r>
            <w:proofErr w:type="spellEnd"/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.  </w:t>
            </w:r>
          </w:p>
          <w:p w14:paraId="00E9C161" w14:textId="77777777" w:rsidR="00C4064C" w:rsidRPr="00A5228E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22AC676E" w14:textId="77777777" w:rsidR="009B722D" w:rsidRPr="00A5228E" w:rsidRDefault="009B722D" w:rsidP="009B722D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Agosto 2008 – Agosto 2009</w:t>
            </w:r>
          </w:p>
          <w:p w14:paraId="4B089B7D" w14:textId="77777777" w:rsidR="009B722D" w:rsidRPr="00A5228E" w:rsidRDefault="009B722D" w:rsidP="009B722D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Asistente de investigación de la línea Políticas Públicas dirigida por la Dra. María Teresa Márquez. </w:t>
            </w:r>
          </w:p>
          <w:p w14:paraId="2441D60D" w14:textId="77777777" w:rsidR="009B722D" w:rsidRPr="00A5228E" w:rsidRDefault="009B722D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0CBD8565" w14:textId="77777777" w:rsidR="009B722D" w:rsidRPr="00A5228E" w:rsidRDefault="009B722D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5DB330E8" w14:textId="77777777" w:rsidR="00C4064C" w:rsidRPr="00A5228E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►</w:t>
            </w:r>
            <w:r w:rsidR="009B722D"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 </w:t>
            </w:r>
            <w:r w:rsidRPr="00A5228E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 xml:space="preserve">Universidad </w:t>
            </w:r>
            <w:r w:rsidR="009B722D" w:rsidRPr="00A5228E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>San Francisco de Quito, Ecuador</w:t>
            </w:r>
          </w:p>
          <w:p w14:paraId="3E681D7B" w14:textId="77777777" w:rsidR="009B722D" w:rsidRPr="00A5228E" w:rsidRDefault="009B722D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3B3FD26C" w14:textId="77777777" w:rsidR="009B722D" w:rsidRPr="00A5228E" w:rsidRDefault="009B722D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Agosto 2002 – Mayo 2005</w:t>
            </w:r>
          </w:p>
          <w:p w14:paraId="1A7851CD" w14:textId="77777777" w:rsidR="00C4064C" w:rsidRPr="00A5228E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Asistente de cátedra del Dr. Jorge Luis Gómez. Cátedras: Nietzsche y la Modernidad, Diálogos Platónicos, Filosofía de la Nostalgia, Análisis del Pensamiento de Michel Foucault y Seminario: Kant y Hegel. </w:t>
            </w:r>
          </w:p>
          <w:p w14:paraId="14E6F3C7" w14:textId="77777777" w:rsidR="00C4064C" w:rsidRPr="00A5228E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ab/>
            </w:r>
          </w:p>
          <w:p w14:paraId="7B22C5A6" w14:textId="548BC397" w:rsidR="00C4064C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10DB646E" w14:textId="4BA88B01" w:rsidR="00B75E8E" w:rsidRDefault="00B75E8E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1BE9844D" w14:textId="77777777" w:rsidR="00B75E8E" w:rsidRDefault="00B75E8E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36E5400F" w14:textId="77777777" w:rsidR="00195A5C" w:rsidRPr="00A5228E" w:rsidRDefault="00195A5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13D74A3B" w14:textId="18A4B1EC" w:rsidR="00D702CD" w:rsidRPr="00A5228E" w:rsidRDefault="000E75F3" w:rsidP="00D702CD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► </w:t>
            </w:r>
            <w:r w:rsidRPr="00A5228E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>Libro</w:t>
            </w:r>
            <w:r w:rsidR="00732CE7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>s</w:t>
            </w:r>
            <w:r w:rsidR="00195A5C" w:rsidRPr="00A5228E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>:</w:t>
            </w:r>
          </w:p>
          <w:p w14:paraId="4547778D" w14:textId="77777777" w:rsidR="00A5228E" w:rsidRDefault="00A5228E" w:rsidP="00D702CD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23FA450C" w14:textId="3F2D16A4" w:rsidR="00732CE7" w:rsidRDefault="00732CE7" w:rsidP="00D702CD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Autoría: </w:t>
            </w:r>
          </w:p>
          <w:p w14:paraId="61C225F3" w14:textId="77777777" w:rsidR="00A5228E" w:rsidRPr="00A5228E" w:rsidRDefault="00A5228E" w:rsidP="00A5228E">
            <w:pPr>
              <w:jc w:val="both"/>
              <w:rPr>
                <w:rFonts w:ascii="Times New Roman" w:hAnsi="Times New Roman" w:cs="Times New Roman"/>
                <w:i/>
                <w:sz w:val="22"/>
                <w:szCs w:val="22"/>
                <w:lang w:val="es-E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Álvarez Velasco, Soledad (</w:t>
            </w:r>
            <w:r w:rsidR="00B52A3D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2016</w:t>
            </w:r>
            <w:r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). </w:t>
            </w:r>
            <w:r w:rsidRPr="00A5228E">
              <w:rPr>
                <w:rFonts w:ascii="Times New Roman" w:hAnsi="Times New Roman" w:cs="Times New Roman"/>
                <w:i/>
                <w:sz w:val="22"/>
                <w:szCs w:val="22"/>
                <w:lang w:val="es-ES"/>
              </w:rPr>
              <w:t xml:space="preserve">Frontera sur chiapaneca: el muro humano de la violencia </w:t>
            </w:r>
          </w:p>
          <w:p w14:paraId="7036D149" w14:textId="77777777" w:rsidR="00A5228E" w:rsidRPr="00A5228E" w:rsidRDefault="00A5228E" w:rsidP="00A5228E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i/>
                <w:sz w:val="22"/>
                <w:szCs w:val="22"/>
                <w:lang w:val="es-ES"/>
              </w:rPr>
              <w:t>Análisis de la normalización de la violencia hacia los migrantes indocumentados en tránsito</w:t>
            </w:r>
            <w:r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. México: CIESAS-UIA. </w:t>
            </w:r>
          </w:p>
          <w:p w14:paraId="0207E0F3" w14:textId="77777777" w:rsidR="00A5228E" w:rsidRDefault="00A5228E" w:rsidP="00A5228E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542012B0" w14:textId="750A876F" w:rsidR="00732CE7" w:rsidRDefault="00732CE7" w:rsidP="00A5228E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Co-autoría: </w:t>
            </w:r>
          </w:p>
          <w:p w14:paraId="2FFAA4B0" w14:textId="77777777" w:rsidR="00732CE7" w:rsidRDefault="00732CE7" w:rsidP="00A5228E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5F174588" w14:textId="165A2ADB" w:rsidR="00AE2205" w:rsidRPr="00AE2205" w:rsidRDefault="00ED4E43" w:rsidP="00AE2205">
            <w:pPr>
              <w:jc w:val="both"/>
              <w:rPr>
                <w:rFonts w:ascii="Times New Roman" w:hAnsi="Times New Roman" w:cs="Times New Roman"/>
                <w:i/>
                <w:sz w:val="22"/>
                <w:szCs w:val="22"/>
                <w:lang w:val="es-E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Rui</w:t>
            </w:r>
            <w:r w:rsidR="00732CE7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z, Martha Cecilia y Soledad Álvarez Velasco (</w:t>
            </w:r>
            <w:r w:rsidR="00472C1A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2016</w:t>
            </w:r>
            <w:r w:rsidR="00732CE7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)</w:t>
            </w:r>
            <w:r w:rsidR="00AE2205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. </w:t>
            </w:r>
            <w:r w:rsidR="00AE2205" w:rsidRPr="00AE2205">
              <w:rPr>
                <w:rFonts w:ascii="Times New Roman" w:hAnsi="Times New Roman" w:cs="Times New Roman"/>
                <w:i/>
                <w:sz w:val="22"/>
                <w:szCs w:val="22"/>
                <w:lang w:val="es-ES"/>
              </w:rPr>
              <w:t>Entre el enfoque de derechos humanos y las lógicas de seguridad y control: Análisis de las políticas públicas en torno a la trata de</w:t>
            </w:r>
          </w:p>
          <w:p w14:paraId="5A0A87A4" w14:textId="2B1118E8" w:rsidR="00732CE7" w:rsidRPr="00AE2205" w:rsidRDefault="00AE2205" w:rsidP="00A5228E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n-GB"/>
              </w:rPr>
            </w:pPr>
            <w:r w:rsidRPr="00AE2205">
              <w:rPr>
                <w:rFonts w:ascii="Times New Roman" w:hAnsi="Times New Roman" w:cs="Times New Roman"/>
                <w:i/>
                <w:sz w:val="22"/>
                <w:szCs w:val="22"/>
                <w:lang w:val="es-ES"/>
              </w:rPr>
              <w:t>personas y el tráfico de migrantes en Ecuador (2004-2016).</w:t>
            </w:r>
            <w:r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 </w:t>
            </w:r>
            <w:r w:rsidRPr="00AE2205">
              <w:rPr>
                <w:rFonts w:ascii="Times New Roman" w:hAnsi="Times New Roman" w:cs="Times New Roman"/>
                <w:sz w:val="22"/>
                <w:szCs w:val="22"/>
                <w:lang w:val="en-GB"/>
              </w:rPr>
              <w:t xml:space="preserve">Quito: Save the Children, </w:t>
            </w:r>
            <w:proofErr w:type="spellStart"/>
            <w:r w:rsidRPr="00AE2205">
              <w:rPr>
                <w:rFonts w:ascii="Times New Roman" w:hAnsi="Times New Roman" w:cs="Times New Roman"/>
                <w:sz w:val="22"/>
                <w:szCs w:val="22"/>
                <w:lang w:val="en-GB"/>
              </w:rPr>
              <w:t>Flacso</w:t>
            </w:r>
            <w:proofErr w:type="spellEnd"/>
            <w:r w:rsidRPr="00AE2205">
              <w:rPr>
                <w:rFonts w:ascii="Times New Roman" w:hAnsi="Times New Roman" w:cs="Times New Roman"/>
                <w:sz w:val="22"/>
                <w:szCs w:val="22"/>
                <w:lang w:val="en-GB"/>
              </w:rPr>
              <w:t xml:space="preserve">. </w:t>
            </w:r>
          </w:p>
          <w:p w14:paraId="3FCA6F64" w14:textId="77777777" w:rsidR="00732CE7" w:rsidRPr="00AE2205" w:rsidRDefault="00732CE7" w:rsidP="00A5228E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n-GB"/>
              </w:rPr>
            </w:pPr>
          </w:p>
          <w:p w14:paraId="034D6E79" w14:textId="77777777" w:rsidR="00D702CD" w:rsidRPr="00A5228E" w:rsidRDefault="00D702CD" w:rsidP="00D702CD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Álvarez Velasco, Soledad y Santiago Ortiz Crespo (coordinadores) (2014). </w:t>
            </w:r>
            <w:r w:rsidRPr="00A5228E">
              <w:rPr>
                <w:rFonts w:ascii="Times New Roman" w:hAnsi="Times New Roman" w:cs="Times New Roman"/>
                <w:i/>
                <w:sz w:val="22"/>
                <w:szCs w:val="22"/>
                <w:lang w:val="es-ES"/>
              </w:rPr>
              <w:t>Memorias del Seminario Internacional sobre el Legado Intelectual y Político de Fernando Velasco Abad</w:t>
            </w: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. Quito: FLACSO. </w:t>
            </w:r>
          </w:p>
          <w:p w14:paraId="4C93C12B" w14:textId="77777777" w:rsidR="000E75F3" w:rsidRPr="00A5228E" w:rsidRDefault="000E75F3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5B667BB6" w14:textId="77777777" w:rsidR="000E75F3" w:rsidRPr="00A5228E" w:rsidRDefault="000E75F3" w:rsidP="000E75F3">
            <w:pPr>
              <w:jc w:val="both"/>
              <w:rPr>
                <w:rFonts w:ascii="Times New Roman" w:hAnsi="Times New Roman" w:cs="Times New Roman"/>
                <w:bCs/>
                <w:i/>
                <w:sz w:val="22"/>
                <w:szCs w:val="22"/>
                <w:lang w:val="es-MX"/>
              </w:rPr>
            </w:pPr>
            <w:r w:rsidRPr="00A5228E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s-EC"/>
              </w:rPr>
              <w:t xml:space="preserve">Álvarez Velasco, Soledad y Sandra Guillot Cuéllar (2012). </w:t>
            </w:r>
            <w:r w:rsidRPr="00A5228E">
              <w:rPr>
                <w:rFonts w:ascii="Times New Roman" w:hAnsi="Times New Roman" w:cs="Times New Roman"/>
                <w:bCs/>
                <w:i/>
                <w:sz w:val="22"/>
                <w:szCs w:val="22"/>
                <w:lang w:val="es-MX"/>
              </w:rPr>
              <w:t xml:space="preserve">Entre la violencia y la invisibilidad. </w:t>
            </w:r>
          </w:p>
          <w:p w14:paraId="05A4D94D" w14:textId="77777777" w:rsidR="000E75F3" w:rsidRPr="00A5228E" w:rsidRDefault="000E75F3" w:rsidP="000E75F3">
            <w:pPr>
              <w:contextualSpacing/>
              <w:jc w:val="both"/>
              <w:rPr>
                <w:rFonts w:ascii="Times New Roman" w:hAnsi="Times New Roman" w:cs="Times New Roman"/>
                <w:bCs/>
                <w:sz w:val="22"/>
                <w:szCs w:val="22"/>
                <w:lang w:val="es-MX"/>
              </w:rPr>
            </w:pPr>
            <w:r w:rsidRPr="00A5228E">
              <w:rPr>
                <w:rFonts w:ascii="Times New Roman" w:hAnsi="Times New Roman" w:cs="Times New Roman"/>
                <w:bCs/>
                <w:i/>
                <w:sz w:val="22"/>
                <w:szCs w:val="22"/>
                <w:lang w:val="es-MX"/>
              </w:rPr>
              <w:t>Un análisis de la situación de los niños, niñas y adolescentes ecuatorianos no acompañados en el proceso de migración hacia Estados Unidos.</w:t>
            </w:r>
            <w:r w:rsidRPr="00A5228E">
              <w:rPr>
                <w:rFonts w:ascii="Times New Roman" w:hAnsi="Times New Roman" w:cs="Times New Roman"/>
                <w:bCs/>
                <w:sz w:val="22"/>
                <w:szCs w:val="22"/>
                <w:lang w:val="es-MX"/>
              </w:rPr>
              <w:t xml:space="preserve"> Quito: SENAMI. </w:t>
            </w:r>
          </w:p>
          <w:p w14:paraId="20310CD5" w14:textId="77777777" w:rsidR="00D702CD" w:rsidRPr="00A5228E" w:rsidRDefault="00D702CD" w:rsidP="000E75F3">
            <w:pPr>
              <w:contextualSpacing/>
              <w:jc w:val="both"/>
              <w:rPr>
                <w:rFonts w:ascii="Times New Roman" w:hAnsi="Times New Roman" w:cs="Times New Roman"/>
                <w:bCs/>
                <w:sz w:val="22"/>
                <w:szCs w:val="22"/>
                <w:lang w:val="es-MX"/>
              </w:rPr>
            </w:pPr>
          </w:p>
          <w:p w14:paraId="14C60127" w14:textId="77777777" w:rsidR="000E75F3" w:rsidRPr="00A5228E" w:rsidRDefault="000E75F3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0B26EA5F" w14:textId="77777777" w:rsidR="00C4064C" w:rsidRPr="00A5228E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► </w:t>
            </w:r>
            <w:r w:rsidRPr="00A5228E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>Capítulos de libro:</w:t>
            </w: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 </w:t>
            </w:r>
          </w:p>
          <w:p w14:paraId="6EF9F0A3" w14:textId="77777777" w:rsidR="00C4064C" w:rsidRPr="00A5228E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05918AEA" w14:textId="77777777" w:rsidR="00D702CD" w:rsidRPr="00A5228E" w:rsidRDefault="00D702CD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29F3183E" w14:textId="460D4625" w:rsidR="00C53A28" w:rsidRPr="00AC5B84" w:rsidRDefault="00C53A28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C5B84">
              <w:rPr>
                <w:rFonts w:ascii="Times New Roman" w:hAnsi="Times New Roman" w:cs="Times New Roman"/>
                <w:sz w:val="22"/>
                <w:szCs w:val="22"/>
                <w:lang w:val="es-MX"/>
              </w:rPr>
              <w:t>Álvarez Velasco, Soledad (</w:t>
            </w:r>
            <w:r w:rsidR="008A2993" w:rsidRPr="00AC5B84">
              <w:rPr>
                <w:rFonts w:ascii="Times New Roman" w:hAnsi="Times New Roman" w:cs="Times New Roman"/>
                <w:sz w:val="22"/>
                <w:szCs w:val="22"/>
                <w:lang w:val="es-MX"/>
              </w:rPr>
              <w:t>2018</w:t>
            </w:r>
            <w:r w:rsidRPr="00AC5B84">
              <w:rPr>
                <w:rFonts w:ascii="Times New Roman" w:hAnsi="Times New Roman" w:cs="Times New Roman"/>
                <w:sz w:val="22"/>
                <w:szCs w:val="22"/>
                <w:lang w:val="es-MX"/>
              </w:rPr>
              <w:t xml:space="preserve">). “Ecuador”. </w:t>
            </w:r>
            <w:r w:rsidRPr="00AC5B84">
              <w:rPr>
                <w:rFonts w:ascii="Times New Roman" w:hAnsi="Times New Roman" w:cs="Times New Roman"/>
                <w:i/>
                <w:sz w:val="22"/>
                <w:szCs w:val="22"/>
                <w:lang w:val="es-MX"/>
              </w:rPr>
              <w:t>Migrant Smuggling Data and Research: A global review of the emerging evidence base</w:t>
            </w:r>
            <w:r w:rsidRPr="00AC5B84">
              <w:rPr>
                <w:rFonts w:ascii="Times New Roman" w:hAnsi="Times New Roman" w:cs="Times New Roman"/>
                <w:sz w:val="22"/>
                <w:szCs w:val="22"/>
                <w:lang w:val="es-MX"/>
              </w:rPr>
              <w:t xml:space="preserve">. </w:t>
            </w:r>
            <w:proofErr w:type="spellStart"/>
            <w:r w:rsidRPr="00AC5B84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Volume</w:t>
            </w:r>
            <w:proofErr w:type="spellEnd"/>
            <w:r w:rsidRPr="00AC5B84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 II. IOM, Geneva</w:t>
            </w:r>
          </w:p>
          <w:p w14:paraId="6DF5BF83" w14:textId="77777777" w:rsidR="00C53A28" w:rsidRPr="00AC5B84" w:rsidRDefault="00C53A28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3B8AE37D" w14:textId="77777777" w:rsidR="00D702CD" w:rsidRPr="00A5228E" w:rsidRDefault="00D702CD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8A2993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Álvarez Velasco, </w:t>
            </w: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Soledad y Santiago Ortiz Crespo (2014). “Presentación”. </w:t>
            </w:r>
            <w:r w:rsidRPr="00A5228E">
              <w:rPr>
                <w:rFonts w:ascii="Times New Roman" w:hAnsi="Times New Roman" w:cs="Times New Roman"/>
                <w:i/>
                <w:sz w:val="22"/>
                <w:szCs w:val="22"/>
                <w:lang w:val="es-ES"/>
              </w:rPr>
              <w:t>Memorias del Seminario Internacional sobre el Legado Intelectual y Político de Fernando Velasco Abad</w:t>
            </w: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. Quito: FLACSO. Pp.: 3-7. </w:t>
            </w:r>
          </w:p>
          <w:p w14:paraId="5A45F9E4" w14:textId="77777777" w:rsidR="00D702CD" w:rsidRPr="00A5228E" w:rsidRDefault="00D702CD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4990849B" w14:textId="77777777" w:rsidR="009B722D" w:rsidRPr="00A5228E" w:rsidRDefault="009B722D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Álvarez Velasco, Soledad (2013). “La migración indocumentada: entre imágenes de guerra y la invisibilidad”. En Alejandra Aquino, </w:t>
            </w:r>
            <w:proofErr w:type="spellStart"/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Amarela</w:t>
            </w:r>
            <w:proofErr w:type="spellEnd"/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 Varela y </w:t>
            </w:r>
            <w:proofErr w:type="spellStart"/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Fédéric</w:t>
            </w:r>
            <w:proofErr w:type="spellEnd"/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 </w:t>
            </w:r>
            <w:proofErr w:type="spellStart"/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Decossé</w:t>
            </w:r>
            <w:proofErr w:type="spellEnd"/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 (coord.). </w:t>
            </w:r>
            <w:r w:rsidRPr="00A5228E">
              <w:rPr>
                <w:rFonts w:ascii="Times New Roman" w:hAnsi="Times New Roman" w:cs="Times New Roman"/>
                <w:i/>
                <w:sz w:val="22"/>
                <w:szCs w:val="22"/>
                <w:lang w:val="es-ES"/>
              </w:rPr>
              <w:t xml:space="preserve">Desafiando Fronteras. Control de la movilidad y experiencias migratorias en el contexto capitalista. </w:t>
            </w: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México: Frontera </w:t>
            </w:r>
            <w:proofErr w:type="spellStart"/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Press</w:t>
            </w:r>
            <w:proofErr w:type="spellEnd"/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. </w:t>
            </w:r>
            <w:proofErr w:type="spellStart"/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Pág</w:t>
            </w:r>
            <w:proofErr w:type="spellEnd"/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: 95-112. </w:t>
            </w:r>
          </w:p>
          <w:p w14:paraId="483C13E9" w14:textId="77777777" w:rsidR="009B722D" w:rsidRPr="00A5228E" w:rsidRDefault="009B722D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43D4B72C" w14:textId="77777777" w:rsidR="006428D2" w:rsidRPr="00A5228E" w:rsidRDefault="006428D2" w:rsidP="006428D2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Escobar García, Alexandra y Soledad Álvarez Velasco (2013). </w:t>
            </w:r>
            <w:r w:rsidRPr="00A5228E">
              <w:rPr>
                <w:rFonts w:ascii="Times New Roman" w:hAnsi="Times New Roman" w:cs="Times New Roman"/>
                <w:sz w:val="22"/>
                <w:szCs w:val="22"/>
              </w:rPr>
              <w:t>“Family and School Reconfiguration</w:t>
            </w:r>
          </w:p>
          <w:p w14:paraId="5283F18B" w14:textId="77777777" w:rsidR="006428D2" w:rsidRPr="00A5228E" w:rsidRDefault="006428D2" w:rsidP="006428D2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C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</w:rPr>
              <w:t xml:space="preserve">The Case of Ecuadorian Highland Migration to Spain”. </w:t>
            </w: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En Cortina Jerónimo y Enrique Ochoa Reza (editores). </w:t>
            </w:r>
            <w:r w:rsidRPr="00A5228E">
              <w:rPr>
                <w:rFonts w:ascii="Times New Roman" w:hAnsi="Times New Roman" w:cs="Times New Roman"/>
                <w:i/>
                <w:sz w:val="22"/>
                <w:szCs w:val="22"/>
              </w:rPr>
              <w:t xml:space="preserve">New Perspectives on International Migration and Development (Initiative for Policy Dialogue). </w:t>
            </w:r>
            <w:r w:rsidRPr="00A5228E">
              <w:rPr>
                <w:rFonts w:ascii="Times New Roman" w:hAnsi="Times New Roman" w:cs="Times New Roman"/>
                <w:sz w:val="22"/>
                <w:szCs w:val="22"/>
                <w:lang w:val="es-EC"/>
              </w:rPr>
              <w:t>New York: University of Columbia Press</w:t>
            </w:r>
            <w:r w:rsidRPr="00A5228E">
              <w:rPr>
                <w:rFonts w:ascii="Times New Roman" w:hAnsi="Times New Roman" w:cs="Times New Roman"/>
                <w:b/>
                <w:sz w:val="22"/>
                <w:szCs w:val="22"/>
                <w:lang w:val="es-EC"/>
              </w:rPr>
              <w:t>.</w:t>
            </w:r>
          </w:p>
          <w:p w14:paraId="2AD6442E" w14:textId="77777777" w:rsidR="006428D2" w:rsidRPr="00A5228E" w:rsidRDefault="006428D2" w:rsidP="00E6681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C"/>
              </w:rPr>
            </w:pPr>
          </w:p>
          <w:p w14:paraId="790254A7" w14:textId="77777777" w:rsidR="00E6681C" w:rsidRPr="00A5228E" w:rsidRDefault="00E6681C" w:rsidP="00E6681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Álvarez Velasco, Soledad (2012). “Imágenes de violencia contemporánea: aproximaciones a la realidad del corredor migratorio México-Estados Unidos”. En </w:t>
            </w:r>
            <w:proofErr w:type="spellStart"/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Yerko</w:t>
            </w:r>
            <w:proofErr w:type="spellEnd"/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 Castro (coord.), </w:t>
            </w:r>
            <w:r w:rsidRPr="00A5228E">
              <w:rPr>
                <w:rFonts w:ascii="Times New Roman" w:hAnsi="Times New Roman" w:cs="Times New Roman"/>
                <w:i/>
                <w:sz w:val="22"/>
                <w:szCs w:val="22"/>
                <w:lang w:val="es-ES"/>
              </w:rPr>
              <w:t>La migración y sus efectos en la cultura.</w:t>
            </w:r>
            <w:r w:rsidR="00394E08" w:rsidRPr="00A5228E">
              <w:rPr>
                <w:rFonts w:ascii="Times New Roman" w:hAnsi="Times New Roman" w:cs="Times New Roman"/>
                <w:i/>
                <w:sz w:val="22"/>
                <w:szCs w:val="22"/>
                <w:lang w:val="es-ES"/>
              </w:rPr>
              <w:t xml:space="preserve"> </w:t>
            </w: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México: CONACULTA. </w:t>
            </w:r>
          </w:p>
          <w:p w14:paraId="6976707E" w14:textId="77777777" w:rsidR="00E6681C" w:rsidRPr="00A5228E" w:rsidRDefault="00E6681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7FC68C47" w14:textId="77777777" w:rsidR="00E6681C" w:rsidRPr="00A5228E" w:rsidRDefault="00E6681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7F007F51" w14:textId="77777777" w:rsidR="00C4064C" w:rsidRPr="00A5228E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Álvarez Velasco, Soledad (2012). “Más allá de la Convención de los Derechos del Niño”. En </w:t>
            </w:r>
          </w:p>
          <w:p w14:paraId="51214C9F" w14:textId="77777777" w:rsidR="00C4064C" w:rsidRPr="00A5228E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Observatorio de los Derechos de la Niñez y Adolescencia. Estado de los derechos de la niñez y la adolescencia. Ecuador 1990-2011. Quito: OSE, Plan, </w:t>
            </w:r>
            <w:proofErr w:type="spellStart"/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Save</w:t>
            </w:r>
            <w:proofErr w:type="spellEnd"/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  </w:t>
            </w:r>
            <w:proofErr w:type="spellStart"/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the</w:t>
            </w:r>
            <w:proofErr w:type="spellEnd"/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 </w:t>
            </w:r>
            <w:proofErr w:type="spellStart"/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Children</w:t>
            </w:r>
            <w:proofErr w:type="spellEnd"/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, AECID, UNICEF. Pp.:20-34.</w:t>
            </w:r>
          </w:p>
          <w:p w14:paraId="058555E5" w14:textId="77777777" w:rsidR="00E6681C" w:rsidRPr="00A5228E" w:rsidRDefault="00E6681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673CD568" w14:textId="77777777" w:rsidR="00C4064C" w:rsidRPr="00A5228E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Álvarez Velasco, Soledad, (2011). “¿Guerra en silencio? Una aproximación etnográfica a la </w:t>
            </w:r>
          </w:p>
          <w:p w14:paraId="23D3DEDC" w14:textId="77777777" w:rsidR="00C4064C" w:rsidRPr="00A5228E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violencia normalizada hacia los migrantes indocumentados en tránsito por la frontera sur chiapaneca”, en Agudo </w:t>
            </w:r>
            <w:proofErr w:type="spellStart"/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Sanchíz</w:t>
            </w:r>
            <w:proofErr w:type="spellEnd"/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, Alejandro y  Marco Estrada Saavedra (editores), (</w:t>
            </w:r>
            <w:proofErr w:type="spellStart"/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Trans</w:t>
            </w:r>
            <w:proofErr w:type="spellEnd"/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)Formaciones del Estado en los márgenes de Latinoamérica, imaginarios alternativos, aparatos inacabados y espacios transnacionales,  México, El Colegio de México y Universidad Iberoamericana.</w:t>
            </w:r>
          </w:p>
          <w:p w14:paraId="12195CDD" w14:textId="77777777" w:rsidR="00E6681C" w:rsidRPr="00A5228E" w:rsidRDefault="00E6681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720C53F0" w14:textId="77777777" w:rsidR="00C4064C" w:rsidRPr="00A5228E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Álvarez Velasco, Soledad. (2010). El tránsito a los derechos: un análisis de la relación entre el </w:t>
            </w:r>
          </w:p>
          <w:p w14:paraId="5DFD0D3B" w14:textId="77777777" w:rsidR="00C4064C" w:rsidRPr="00A5228E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Estado, la sociedad civil y los derechos de la niñez y adolescencia ecuatoriana en las últimas cinco décadas. En Estado del país. Informe cero. Quito: Contrato Social para la Educación, FLACSO, Ecuador, Universidad de Cuenca, Escuela Superior Politécnica del Litoral, Pontificia Universidad Católica del Ecuador, UNICEF, ODNA. </w:t>
            </w:r>
          </w:p>
          <w:p w14:paraId="4FF171C4" w14:textId="77777777" w:rsidR="00E6681C" w:rsidRPr="00A5228E" w:rsidRDefault="00E6681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7CA6442A" w14:textId="77777777" w:rsidR="00C4064C" w:rsidRPr="00A5228E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Álvarez Velasco, Soledad y Jacques Paul Ramírez Gallegos (2009), “ Del Austro a Nueva York: </w:t>
            </w:r>
          </w:p>
          <w:p w14:paraId="119208E7" w14:textId="77777777" w:rsidR="00C4064C" w:rsidRPr="00A5228E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migración ecuatoriana en tránsito”, en Aidé Grijalva, Agustín Sánchez y </w:t>
            </w:r>
            <w:proofErr w:type="spellStart"/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Lyla</w:t>
            </w:r>
            <w:proofErr w:type="spellEnd"/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 M. Niño Contreras (coordinadores), Estudios fronterizos: migración, sociedad y género, Mexicali, Baja California, Universidad Autónoma de Baja California, Cuerpo Académico de Estudios Sociales e Instituto de Investigaciones Sociales. </w:t>
            </w:r>
          </w:p>
          <w:p w14:paraId="2A6C5352" w14:textId="688536C4" w:rsidR="00C4064C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5992F144" w14:textId="753EA567" w:rsidR="00B75E8E" w:rsidRDefault="00B75E8E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7F5C493D" w14:textId="1272ADDC" w:rsidR="00B75E8E" w:rsidRDefault="00B75E8E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54849EC5" w14:textId="77777777" w:rsidR="00B75E8E" w:rsidRPr="00A5228E" w:rsidRDefault="00B75E8E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18C53C9F" w14:textId="77777777" w:rsidR="00C4064C" w:rsidRPr="00A5228E" w:rsidRDefault="00C4064C" w:rsidP="00C4064C">
            <w:pPr>
              <w:jc w:val="both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 xml:space="preserve">► Revistas académicas: </w:t>
            </w:r>
          </w:p>
          <w:p w14:paraId="3684A8BB" w14:textId="77777777" w:rsidR="006A5225" w:rsidRDefault="006A5225" w:rsidP="00C4064C">
            <w:pPr>
              <w:jc w:val="both"/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s-EC"/>
              </w:rPr>
            </w:pPr>
          </w:p>
          <w:p w14:paraId="5D52C9D5" w14:textId="0BBA8284" w:rsidR="001432E4" w:rsidRPr="00B75E8E" w:rsidRDefault="001432E4" w:rsidP="00C4064C">
            <w:pPr>
              <w:jc w:val="both"/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s-EC"/>
              </w:rPr>
            </w:pPr>
          </w:p>
          <w:p w14:paraId="2953A8AA" w14:textId="77777777" w:rsidR="00B75E8E" w:rsidRPr="00B75E8E" w:rsidRDefault="00B75E8E" w:rsidP="00B75E8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  <w:szCs w:val="22"/>
                <w:lang w:val="es-ES" w:eastAsia="es-EC"/>
              </w:rPr>
            </w:pPr>
            <w:r w:rsidRPr="00B75E8E"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s-EC"/>
              </w:rPr>
              <w:t xml:space="preserve">Álvarez Velasco, S y Glocker, V. (2018). </w:t>
            </w:r>
            <w:r w:rsidRPr="00B75E8E">
              <w:rPr>
                <w:rFonts w:ascii="Times New Roman" w:hAnsi="Times New Roman" w:cs="Times New Roman"/>
                <w:sz w:val="22"/>
                <w:szCs w:val="22"/>
                <w:lang w:val="es-ES" w:eastAsia="es-EC"/>
              </w:rPr>
              <w:t xml:space="preserve">Niños, niñas y adolescentes migrantes y productores </w:t>
            </w:r>
          </w:p>
          <w:p w14:paraId="0D2DC086" w14:textId="3EB447E5" w:rsidR="00B75E8E" w:rsidRDefault="00B75E8E" w:rsidP="00B75E8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  <w:szCs w:val="22"/>
                <w:lang w:val="es-ES" w:eastAsia="es-EC"/>
              </w:rPr>
            </w:pPr>
            <w:r w:rsidRPr="00B75E8E">
              <w:rPr>
                <w:rFonts w:ascii="Times New Roman" w:hAnsi="Times New Roman" w:cs="Times New Roman"/>
                <w:sz w:val="22"/>
                <w:szCs w:val="22"/>
                <w:lang w:val="es-ES" w:eastAsia="es-EC"/>
              </w:rPr>
              <w:t xml:space="preserve">del espacio. Una aproximación a las dinámicas del corredor migratorio extendido Región Andina, Centroamérica, México y U.S. </w:t>
            </w:r>
            <w:r w:rsidRPr="00B75E8E">
              <w:rPr>
                <w:rFonts w:ascii="Times New Roman" w:hAnsi="Times New Roman" w:cs="Times New Roman"/>
                <w:i/>
                <w:sz w:val="22"/>
                <w:szCs w:val="22"/>
                <w:lang w:val="es-ES" w:eastAsia="es-EC"/>
              </w:rPr>
              <w:t xml:space="preserve">Revista </w:t>
            </w:r>
            <w:proofErr w:type="spellStart"/>
            <w:r w:rsidRPr="00B75E8E">
              <w:rPr>
                <w:rFonts w:ascii="Times New Roman" w:hAnsi="Times New Roman" w:cs="Times New Roman"/>
                <w:i/>
                <w:sz w:val="22"/>
                <w:szCs w:val="22"/>
                <w:lang w:val="es-ES" w:eastAsia="es-EC"/>
              </w:rPr>
              <w:t>Entrediversidades</w:t>
            </w:r>
            <w:proofErr w:type="spellEnd"/>
            <w:r w:rsidRPr="00B75E8E">
              <w:rPr>
                <w:rFonts w:ascii="Times New Roman" w:hAnsi="Times New Roman" w:cs="Times New Roman"/>
                <w:i/>
                <w:sz w:val="22"/>
                <w:szCs w:val="22"/>
                <w:lang w:val="es-ES" w:eastAsia="es-EC"/>
              </w:rPr>
              <w:t>.</w:t>
            </w:r>
            <w:r w:rsidRPr="00B75E8E">
              <w:rPr>
                <w:rFonts w:ascii="Times New Roman" w:hAnsi="Times New Roman" w:cs="Times New Roman"/>
                <w:sz w:val="22"/>
                <w:szCs w:val="22"/>
                <w:lang w:val="es-ES" w:eastAsia="es-EC"/>
              </w:rPr>
              <w:t xml:space="preserve"> 11. 37-60.  </w:t>
            </w:r>
            <w:hyperlink r:id="rId10" w:history="1">
              <w:r w:rsidRPr="00B75E8E">
                <w:rPr>
                  <w:rStyle w:val="Hyperlink"/>
                  <w:rFonts w:ascii="Times New Roman" w:hAnsi="Times New Roman" w:cs="Times New Roman"/>
                  <w:sz w:val="22"/>
                  <w:szCs w:val="22"/>
                  <w:lang w:val="es-ES" w:eastAsia="es-EC"/>
                </w:rPr>
                <w:t>http://entrediversidades.unach.mx/index.php/entrediversidades/article/view/116</w:t>
              </w:r>
            </w:hyperlink>
            <w:r w:rsidRPr="00B75E8E">
              <w:rPr>
                <w:rFonts w:ascii="Times New Roman" w:hAnsi="Times New Roman" w:cs="Times New Roman"/>
                <w:sz w:val="22"/>
                <w:szCs w:val="22"/>
                <w:lang w:val="es-ES" w:eastAsia="es-EC"/>
              </w:rPr>
              <w:t xml:space="preserve"> </w:t>
            </w:r>
          </w:p>
          <w:p w14:paraId="2536F8A8" w14:textId="48EDFE0D" w:rsidR="00AD40F1" w:rsidRDefault="00AD40F1" w:rsidP="00B75E8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  <w:szCs w:val="22"/>
                <w:lang w:val="es-ES" w:eastAsia="es-EC"/>
              </w:rPr>
            </w:pPr>
          </w:p>
          <w:p w14:paraId="6D381B53" w14:textId="24ADFA25" w:rsidR="00AD40F1" w:rsidRPr="00AD40F1" w:rsidRDefault="00AD40F1" w:rsidP="00B75E8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2"/>
                <w:szCs w:val="22"/>
                <w:lang w:val="es-ES" w:eastAsia="es-EC"/>
              </w:rPr>
            </w:pPr>
            <w:r w:rsidRPr="003C6A43"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s-ES"/>
              </w:rPr>
              <w:t xml:space="preserve">Álvarez Velasco, S (2018). </w:t>
            </w:r>
            <w:r w:rsidRPr="00AD40F1"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n-GB"/>
              </w:rPr>
              <w:t>A r</w:t>
            </w:r>
            <w:r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n-GB"/>
              </w:rPr>
              <w:t>o</w:t>
            </w:r>
            <w:r w:rsidRPr="00AD40F1"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n-GB"/>
              </w:rPr>
              <w:t xml:space="preserve">om of their </w:t>
            </w:r>
            <w:r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n-GB"/>
              </w:rPr>
              <w:t xml:space="preserve">own de Susan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n-GB"/>
              </w:rPr>
              <w:t>Meiselas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n-GB"/>
              </w:rPr>
              <w:t xml:space="preserve">. </w:t>
            </w:r>
            <w:r w:rsidRPr="00AD40F1"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s-ES"/>
              </w:rPr>
              <w:t xml:space="preserve">Revista </w:t>
            </w:r>
            <w:proofErr w:type="spellStart"/>
            <w:r w:rsidRPr="00AD40F1"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s-ES"/>
              </w:rPr>
              <w:t>Sycor</w:t>
            </w:r>
            <w:r w:rsidR="00D75BC0"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s-ES"/>
              </w:rPr>
              <w:t>a</w:t>
            </w:r>
            <w:r w:rsidRPr="00AD40F1"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s-ES"/>
              </w:rPr>
              <w:t>x</w:t>
            </w:r>
            <w:proofErr w:type="spellEnd"/>
            <w:r w:rsidRPr="00AD40F1"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s-ES"/>
              </w:rPr>
              <w:t xml:space="preserve">. </w:t>
            </w:r>
            <w:hyperlink r:id="rId11" w:history="1">
              <w:r w:rsidRPr="00AD40F1">
                <w:rPr>
                  <w:rStyle w:val="Hyperlink"/>
                  <w:rFonts w:ascii="Times New Roman" w:hAnsi="Times New Roman" w:cs="Times New Roman"/>
                  <w:sz w:val="22"/>
                  <w:szCs w:val="22"/>
                  <w:shd w:val="clear" w:color="auto" w:fill="FFFFFF"/>
                  <w:lang w:val="es-ES"/>
                </w:rPr>
                <w:t>http://proyectosycorax.com/a-room-of-their-own-de-susan-meiselas/</w:t>
              </w:r>
            </w:hyperlink>
            <w:r w:rsidRPr="00AD40F1"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s-ES"/>
              </w:rPr>
              <w:t xml:space="preserve"> </w:t>
            </w:r>
          </w:p>
          <w:p w14:paraId="31716E0F" w14:textId="77777777" w:rsidR="00B75E8E" w:rsidRPr="00AD40F1" w:rsidRDefault="00B75E8E" w:rsidP="00C4064C">
            <w:pPr>
              <w:jc w:val="both"/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s-ES"/>
              </w:rPr>
            </w:pPr>
          </w:p>
          <w:p w14:paraId="14D986F8" w14:textId="77777777" w:rsidR="004A07E7" w:rsidRDefault="004A07E7" w:rsidP="004A07E7">
            <w:pPr>
              <w:jc w:val="both"/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s-EC"/>
              </w:rPr>
            </w:pPr>
            <w:r w:rsidRPr="00FF37E4"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s-EC"/>
              </w:rPr>
              <w:t xml:space="preserve">Carvajal, S. Z., Venegas, M. M., &amp; </w:t>
            </w:r>
            <w:r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s-EC"/>
              </w:rPr>
              <w:t xml:space="preserve">Álvarez </w:t>
            </w:r>
            <w:r w:rsidRPr="00FF37E4"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s-EC"/>
              </w:rPr>
              <w:t>Velasco, S. (2018). Presentación del dossier. Hacia una reapropiación de la geografía crítica en América Latina. Íconos-Revista de Ciencias Sociales, (61), 11-32</w:t>
            </w:r>
            <w:r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s-EC"/>
              </w:rPr>
              <w:t>.</w:t>
            </w:r>
          </w:p>
          <w:p w14:paraId="781B905D" w14:textId="77777777" w:rsidR="004A07E7" w:rsidRDefault="009E29D6" w:rsidP="004A07E7">
            <w:pPr>
              <w:jc w:val="both"/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s-EC"/>
              </w:rPr>
            </w:pPr>
            <w:hyperlink r:id="rId12" w:history="1">
              <w:r w:rsidR="004A07E7" w:rsidRPr="00A75EB8">
                <w:rPr>
                  <w:rStyle w:val="Hyperlink"/>
                  <w:rFonts w:ascii="Times New Roman" w:hAnsi="Times New Roman" w:cs="Times New Roman"/>
                  <w:sz w:val="22"/>
                  <w:szCs w:val="22"/>
                  <w:shd w:val="clear" w:color="auto" w:fill="FFFFFF"/>
                  <w:lang w:val="es-EC"/>
                </w:rPr>
                <w:t>http://revistas.flacsoandes.edu.ec/iconos/article/view/3020</w:t>
              </w:r>
            </w:hyperlink>
            <w:r w:rsidR="004A07E7"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s-EC"/>
              </w:rPr>
              <w:t xml:space="preserve"> </w:t>
            </w:r>
          </w:p>
          <w:p w14:paraId="547E296F" w14:textId="77777777" w:rsidR="004A07E7" w:rsidRDefault="004A07E7" w:rsidP="004A07E7">
            <w:pPr>
              <w:jc w:val="both"/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s-EC"/>
              </w:rPr>
            </w:pPr>
          </w:p>
          <w:p w14:paraId="070865AA" w14:textId="77777777" w:rsidR="004A07E7" w:rsidRPr="00A66DD4" w:rsidRDefault="004A07E7" w:rsidP="004A07E7">
            <w:pPr>
              <w:jc w:val="both"/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s-ES"/>
              </w:rPr>
            </w:pPr>
            <w:r w:rsidRPr="008C19C7"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s-EC"/>
              </w:rPr>
              <w:t>Stone-Cadena,V. and Álvarez Velasco, S.</w:t>
            </w:r>
            <w:r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s-EC"/>
              </w:rPr>
              <w:t xml:space="preserve"> (2018). </w:t>
            </w:r>
            <w:r w:rsidRPr="001744DE"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n-GB"/>
              </w:rPr>
              <w:t xml:space="preserve">“Historicizing Mobility: Coyoterismo in the Indigenous Ecuadorian Migration Industry”. The </w:t>
            </w:r>
            <w:r w:rsidRPr="001744DE">
              <w:rPr>
                <w:rFonts w:ascii="Times New Roman" w:hAnsi="Times New Roman" w:cs="Times New Roman"/>
                <w:i/>
                <w:color w:val="000000"/>
                <w:sz w:val="22"/>
                <w:szCs w:val="22"/>
                <w:shd w:val="clear" w:color="auto" w:fill="FFFFFF"/>
                <w:lang w:val="en-GB"/>
              </w:rPr>
              <w:t xml:space="preserve">ANNALS of the American Academy of Political and </w:t>
            </w:r>
            <w:r w:rsidRPr="001744DE">
              <w:rPr>
                <w:rFonts w:ascii="Times New Roman" w:hAnsi="Times New Roman" w:cs="Times New Roman"/>
                <w:i/>
                <w:color w:val="000000"/>
                <w:sz w:val="22"/>
                <w:szCs w:val="22"/>
                <w:shd w:val="clear" w:color="auto" w:fill="FFFFFF"/>
                <w:lang w:val="en-GB"/>
              </w:rPr>
              <w:lastRenderedPageBreak/>
              <w:t xml:space="preserve">Social </w:t>
            </w:r>
            <w:proofErr w:type="spellStart"/>
            <w:r w:rsidRPr="001744DE">
              <w:rPr>
                <w:rFonts w:ascii="Times New Roman" w:hAnsi="Times New Roman" w:cs="Times New Roman"/>
                <w:i/>
                <w:color w:val="000000"/>
                <w:sz w:val="22"/>
                <w:szCs w:val="22"/>
                <w:shd w:val="clear" w:color="auto" w:fill="FFFFFF"/>
                <w:lang w:val="en-GB"/>
              </w:rPr>
              <w:t>Science.</w:t>
            </w:r>
            <w:r w:rsidRPr="001744DE"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n-GB"/>
              </w:rPr>
              <w:t>Vol</w:t>
            </w:r>
            <w:proofErr w:type="spellEnd"/>
            <w:r w:rsidRPr="001744DE"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n-GB"/>
              </w:rPr>
              <w:t xml:space="preserve"> 676, Issue 1, pp. 194 – 211.</w:t>
            </w:r>
            <w:r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n-GB"/>
              </w:rPr>
              <w:t xml:space="preserve"> </w:t>
            </w:r>
            <w:r w:rsidR="009E29D6">
              <w:rPr>
                <w:rStyle w:val="Hyperlink"/>
                <w:rFonts w:ascii="Times New Roman" w:hAnsi="Times New Roman" w:cs="Times New Roman"/>
                <w:sz w:val="22"/>
                <w:szCs w:val="22"/>
                <w:shd w:val="clear" w:color="auto" w:fill="FFFFFF"/>
                <w:lang w:val="es-ES"/>
              </w:rPr>
              <w:fldChar w:fldCharType="begin"/>
            </w:r>
            <w:r w:rsidR="009E29D6" w:rsidRPr="003C6A43">
              <w:rPr>
                <w:rStyle w:val="Hyperlink"/>
                <w:rFonts w:ascii="Times New Roman" w:hAnsi="Times New Roman" w:cs="Times New Roman"/>
                <w:sz w:val="22"/>
                <w:szCs w:val="22"/>
                <w:shd w:val="clear" w:color="auto" w:fill="FFFFFF"/>
                <w:lang w:val="en-GB" w:bidi="ar-SA"/>
              </w:rPr>
              <w:instrText xml:space="preserve"> HYPERLINK "http://</w:instrText>
            </w:r>
            <w:r w:rsidR="009E29D6" w:rsidRPr="003C6A43">
              <w:rPr>
                <w:rStyle w:val="Hyperlink"/>
                <w:rFonts w:ascii="Times New Roman" w:hAnsi="Times New Roman" w:cs="Times New Roman"/>
                <w:sz w:val="22"/>
                <w:szCs w:val="22"/>
                <w:shd w:val="clear" w:color="auto" w:fill="FFFFFF"/>
                <w:lang w:val="en-GB" w:bidi="ar-SA"/>
              </w:rPr>
              <w:instrText xml:space="preserve">journals.sagepub.com/doi/abs/10.1177/0002716217752333" </w:instrText>
            </w:r>
            <w:r w:rsidR="009E29D6">
              <w:rPr>
                <w:rStyle w:val="Hyperlink"/>
                <w:rFonts w:ascii="Times New Roman" w:hAnsi="Times New Roman" w:cs="Times New Roman"/>
                <w:sz w:val="22"/>
                <w:szCs w:val="22"/>
                <w:shd w:val="clear" w:color="auto" w:fill="FFFFFF"/>
                <w:lang w:val="es-ES" w:bidi="ar-SA"/>
              </w:rPr>
              <w:fldChar w:fldCharType="separate"/>
            </w:r>
            <w:r w:rsidRPr="00A66DD4">
              <w:rPr>
                <w:rStyle w:val="Hyperlink"/>
                <w:rFonts w:ascii="Times New Roman" w:hAnsi="Times New Roman" w:cs="Times New Roman"/>
                <w:sz w:val="22"/>
                <w:szCs w:val="22"/>
                <w:shd w:val="clear" w:color="auto" w:fill="FFFFFF"/>
                <w:lang w:val="es-ES"/>
              </w:rPr>
              <w:t>http://journals.sagepub.com/doi/abs/10.1177/0002716217752333</w:t>
            </w:r>
            <w:r w:rsidR="009E29D6">
              <w:rPr>
                <w:rStyle w:val="Hyperlink"/>
                <w:rFonts w:ascii="Times New Roman" w:hAnsi="Times New Roman" w:cs="Times New Roman"/>
                <w:sz w:val="22"/>
                <w:szCs w:val="22"/>
                <w:shd w:val="clear" w:color="auto" w:fill="FFFFFF"/>
                <w:lang w:val="es-ES"/>
              </w:rPr>
              <w:fldChar w:fldCharType="end"/>
            </w:r>
            <w:r w:rsidRPr="00A66DD4"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s-ES"/>
              </w:rPr>
              <w:t xml:space="preserve"> </w:t>
            </w:r>
          </w:p>
          <w:p w14:paraId="169EFEF3" w14:textId="77777777" w:rsidR="008C19C7" w:rsidRPr="00A66DD4" w:rsidRDefault="008C19C7" w:rsidP="00C4064C">
            <w:pPr>
              <w:jc w:val="both"/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s-ES"/>
              </w:rPr>
            </w:pPr>
          </w:p>
          <w:p w14:paraId="1115C876" w14:textId="7594AE8A" w:rsidR="00CF65FC" w:rsidRPr="00CF65FC" w:rsidRDefault="00DD7FCE" w:rsidP="00CF65FC">
            <w:pPr>
              <w:jc w:val="both"/>
              <w:rPr>
                <w:rFonts w:ascii="Times New Roman" w:hAnsi="Times New Roman"/>
                <w:color w:val="000000"/>
                <w:sz w:val="22"/>
                <w:szCs w:val="22"/>
                <w:shd w:val="clear" w:color="auto" w:fill="FFFFFF"/>
                <w:lang w:val="es-ES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s-ES"/>
              </w:rPr>
              <w:t>Álvarez Velasco, Soledad (2017).</w:t>
            </w:r>
            <w:r w:rsidR="00CF65FC"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s-ES"/>
              </w:rPr>
              <w:t xml:space="preserve"> “</w:t>
            </w:r>
            <w:r w:rsidR="00CF65FC" w:rsidRPr="00CF65FC">
              <w:rPr>
                <w:rFonts w:ascii="Times New Roman" w:hAnsi="Times New Roman"/>
                <w:color w:val="000000"/>
                <w:sz w:val="22"/>
                <w:szCs w:val="22"/>
                <w:shd w:val="clear" w:color="auto" w:fill="FFFFFF"/>
                <w:lang w:val="es-ES"/>
              </w:rPr>
              <w:t>Etnografías y violencias en comunidades en movimiento y circulación migratoria</w:t>
            </w:r>
            <w:r w:rsidR="00CF65FC">
              <w:rPr>
                <w:rFonts w:ascii="Times New Roman" w:hAnsi="Times New Roman"/>
                <w:color w:val="000000"/>
                <w:sz w:val="22"/>
                <w:szCs w:val="22"/>
                <w:shd w:val="clear" w:color="auto" w:fill="FFFFFF"/>
                <w:lang w:val="es-ES"/>
              </w:rPr>
              <w:t xml:space="preserve"> </w:t>
            </w:r>
            <w:r w:rsidR="00CF65FC" w:rsidRPr="00CF65FC"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s-ES"/>
              </w:rPr>
              <w:t>Legados de la primera inmersión en el campo. Desmantelando preconcepciones</w:t>
            </w:r>
          </w:p>
          <w:p w14:paraId="0BB813B6" w14:textId="77777777" w:rsidR="00CF65FC" w:rsidRPr="00CF65FC" w:rsidRDefault="00CF65FC" w:rsidP="00CF65FC">
            <w:pPr>
              <w:jc w:val="both"/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s-ES"/>
              </w:rPr>
            </w:pPr>
            <w:r w:rsidRPr="00CF65FC"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s-ES"/>
              </w:rPr>
              <w:t>del sentido común, la selectividad nacionalista, y politizando la etnografía del tránsito</w:t>
            </w:r>
          </w:p>
          <w:p w14:paraId="67E95976" w14:textId="4E51A235" w:rsidR="00251050" w:rsidRPr="00251050" w:rsidRDefault="00CF65FC" w:rsidP="00251050">
            <w:pPr>
              <w:jc w:val="both"/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s-ES"/>
              </w:rPr>
            </w:pPr>
            <w:r w:rsidRPr="00251050"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s-ES"/>
              </w:rPr>
              <w:t>migratorio irregularizado</w:t>
            </w:r>
            <w:r w:rsidR="00251050"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s-ES"/>
              </w:rPr>
              <w:t xml:space="preserve">”. En Castro </w:t>
            </w:r>
            <w:proofErr w:type="spellStart"/>
            <w:r w:rsidR="00251050"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s-ES"/>
              </w:rPr>
              <w:t>Yerko</w:t>
            </w:r>
            <w:proofErr w:type="spellEnd"/>
            <w:r w:rsidR="00251050"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s-ES"/>
              </w:rPr>
              <w:t xml:space="preserve"> y </w:t>
            </w:r>
            <w:proofErr w:type="spellStart"/>
            <w:r w:rsidR="00251050" w:rsidRPr="00251050"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s-ES"/>
              </w:rPr>
              <w:t>Adèle</w:t>
            </w:r>
            <w:proofErr w:type="spellEnd"/>
            <w:r w:rsidR="00251050" w:rsidRPr="00251050"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s-ES"/>
              </w:rPr>
              <w:t xml:space="preserve"> Blázquez</w:t>
            </w:r>
            <w:r w:rsidR="00251050"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s-ES"/>
              </w:rPr>
              <w:t xml:space="preserve"> (coord.).</w:t>
            </w:r>
            <w:r w:rsidRPr="00251050"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s-ES"/>
              </w:rPr>
              <w:t xml:space="preserve"> </w:t>
            </w:r>
            <w:r w:rsidR="00251050" w:rsidRPr="00251050"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s-ES"/>
              </w:rPr>
              <w:t xml:space="preserve">“Micro-políticas de la violencia. Reflexiones sobre el trabajo de campo en contextos de guerra, conflicto y violencia", 2017, Cuaderno nº5, </w:t>
            </w:r>
            <w:proofErr w:type="spellStart"/>
            <w:r w:rsidR="00251050" w:rsidRPr="00251050"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s-ES"/>
              </w:rPr>
              <w:t>lmi</w:t>
            </w:r>
            <w:proofErr w:type="spellEnd"/>
            <w:r w:rsidR="00251050" w:rsidRPr="00251050"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s-ES"/>
              </w:rPr>
              <w:t xml:space="preserve"> MESO, México</w:t>
            </w:r>
            <w:r w:rsidR="00251050"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s-ES"/>
              </w:rPr>
              <w:t xml:space="preserve"> </w:t>
            </w:r>
            <w:hyperlink r:id="rId13" w:history="1">
              <w:r w:rsidR="00251050" w:rsidRPr="00251050">
                <w:rPr>
                  <w:rStyle w:val="Hyperlink"/>
                  <w:rFonts w:ascii="Times New Roman" w:hAnsi="Times New Roman" w:cs="Times New Roman"/>
                  <w:sz w:val="22"/>
                  <w:szCs w:val="22"/>
                  <w:shd w:val="clear" w:color="auto" w:fill="FFFFFF"/>
                  <w:lang w:val="es-ES"/>
                </w:rPr>
                <w:t>https://meso.hypotheses.org/category/newslette</w:t>
              </w:r>
            </w:hyperlink>
          </w:p>
          <w:p w14:paraId="2FD8F37A" w14:textId="6BE3BF10" w:rsidR="00CF65FC" w:rsidRPr="00251050" w:rsidRDefault="00CF65FC" w:rsidP="00CF65FC">
            <w:pPr>
              <w:jc w:val="both"/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s-ES"/>
              </w:rPr>
            </w:pPr>
          </w:p>
          <w:p w14:paraId="22B0AE99" w14:textId="77777777" w:rsidR="00DD7FCE" w:rsidRDefault="00DD7FCE" w:rsidP="00C4064C">
            <w:pPr>
              <w:jc w:val="both"/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s-EC"/>
              </w:rPr>
            </w:pPr>
          </w:p>
          <w:p w14:paraId="49823B55" w14:textId="47604E56" w:rsidR="00467D64" w:rsidRPr="00467D64" w:rsidRDefault="005965AC" w:rsidP="00467D64">
            <w:pPr>
              <w:jc w:val="both"/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s-ES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s-ES"/>
              </w:rPr>
              <w:t>Á</w:t>
            </w:r>
            <w:r w:rsidR="00467D64"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s-ES"/>
              </w:rPr>
              <w:t>lvarez Velasco, Soledad (2017). “</w:t>
            </w:r>
            <w:r w:rsidR="00467D64" w:rsidRPr="00467D64"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s-ES"/>
              </w:rPr>
              <w:t xml:space="preserve">Movimientos migratorios contemporáneos: entre el control fronterizo y la producción de su ilegalidad. Un diálogo con Nicholas De </w:t>
            </w:r>
            <w:proofErr w:type="spellStart"/>
            <w:r w:rsidR="00467D64" w:rsidRPr="00467D64"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s-ES"/>
              </w:rPr>
              <w:t>Genova</w:t>
            </w:r>
            <w:proofErr w:type="spellEnd"/>
            <w:r w:rsidR="00467D64"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s-ES"/>
              </w:rPr>
              <w:t>”. Revista ICONOS.</w:t>
            </w:r>
            <w:r w:rsidR="00467D64" w:rsidRPr="00467D64">
              <w:rPr>
                <w:lang w:val="es-ES"/>
              </w:rPr>
              <w:t xml:space="preserve"> </w:t>
            </w:r>
            <w:r w:rsidR="00467D64" w:rsidRPr="00467D64"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s-ES"/>
              </w:rPr>
              <w:t>Núm. 58 (2017)</w:t>
            </w:r>
            <w:r w:rsidR="00467D64"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s-ES"/>
              </w:rPr>
              <w:t xml:space="preserve">. </w:t>
            </w:r>
            <w:hyperlink r:id="rId14" w:history="1">
              <w:r w:rsidR="00467D64" w:rsidRPr="00A82911">
                <w:rPr>
                  <w:rStyle w:val="Hyperlink"/>
                  <w:rFonts w:ascii="Times New Roman" w:hAnsi="Times New Roman" w:cs="Times New Roman"/>
                  <w:sz w:val="22"/>
                  <w:szCs w:val="22"/>
                  <w:shd w:val="clear" w:color="auto" w:fill="FFFFFF"/>
                  <w:lang w:val="es-ES"/>
                </w:rPr>
                <w:t>http://revistas.flacsoandes.edu.ec/iconos/article/view/2718</w:t>
              </w:r>
            </w:hyperlink>
            <w:r w:rsidR="00467D64"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s-ES"/>
              </w:rPr>
              <w:t xml:space="preserve"> </w:t>
            </w:r>
          </w:p>
          <w:p w14:paraId="38E4EF5D" w14:textId="77777777" w:rsidR="00472C1A" w:rsidRDefault="00472C1A" w:rsidP="00C4064C">
            <w:pPr>
              <w:jc w:val="both"/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s-ES"/>
              </w:rPr>
            </w:pPr>
          </w:p>
          <w:p w14:paraId="41BF9522" w14:textId="1B2638B7" w:rsidR="00472C1A" w:rsidRDefault="004138D0" w:rsidP="00C4064C">
            <w:pPr>
              <w:jc w:val="both"/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s-ES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s-ES"/>
              </w:rPr>
              <w:t>Álvarez Velasco, Soledad (2016). “</w:t>
            </w:r>
            <w:r w:rsidRPr="004138D0"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s-ES"/>
              </w:rPr>
              <w:t>Control</w:t>
            </w:r>
            <w:r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s-ES"/>
              </w:rPr>
              <w:t xml:space="preserve"> </w:t>
            </w:r>
            <w:r w:rsidRPr="004138D0"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s-ES"/>
              </w:rPr>
              <w:t>y</w:t>
            </w:r>
            <w:r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s-ES"/>
              </w:rPr>
              <w:t xml:space="preserve"> </w:t>
            </w:r>
            <w:r w:rsidRPr="004138D0"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s-ES"/>
              </w:rPr>
              <w:t xml:space="preserve">violencia ante la migración irregularizada por la </w:t>
            </w:r>
            <w:proofErr w:type="spellStart"/>
            <w:r w:rsidRPr="004138D0"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s-ES"/>
              </w:rPr>
              <w:t>región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s-ES"/>
              </w:rPr>
              <w:t xml:space="preserve">”. </w:t>
            </w:r>
            <w:proofErr w:type="spellStart"/>
            <w:r w:rsidRPr="004138D0"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s-ES"/>
              </w:rPr>
              <w:t>Año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s-ES"/>
              </w:rPr>
              <w:t xml:space="preserve"> </w:t>
            </w:r>
            <w:r w:rsidRPr="004138D0"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s-ES"/>
              </w:rPr>
              <w:t>6, n°14 Diciembre, 2016</w:t>
            </w:r>
            <w:r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s-ES"/>
              </w:rPr>
              <w:t xml:space="preserve">.  Revista Seguridad y Sociedad. </w:t>
            </w:r>
            <w:r w:rsidRPr="004138D0"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s-ES"/>
              </w:rPr>
              <w:t xml:space="preserve">Instituto de Estudios </w:t>
            </w:r>
            <w:proofErr w:type="spellStart"/>
            <w:r w:rsidRPr="004138D0"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s-ES"/>
              </w:rPr>
              <w:t>Estratégicos</w:t>
            </w:r>
            <w:proofErr w:type="spellEnd"/>
            <w:r w:rsidRPr="004138D0"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s-ES"/>
              </w:rPr>
              <w:t xml:space="preserve"> y </w:t>
            </w:r>
            <w:proofErr w:type="spellStart"/>
            <w:r w:rsidRPr="004138D0"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s-ES"/>
              </w:rPr>
              <w:t>Políticas</w:t>
            </w:r>
            <w:proofErr w:type="spellEnd"/>
            <w:r w:rsidRPr="004138D0"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s-ES"/>
              </w:rPr>
              <w:t xml:space="preserve"> </w:t>
            </w:r>
            <w:proofErr w:type="spellStart"/>
            <w:r w:rsidRPr="004138D0"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s-ES"/>
              </w:rPr>
              <w:t>Públicas</w:t>
            </w:r>
            <w:proofErr w:type="spellEnd"/>
          </w:p>
          <w:p w14:paraId="53C7496E" w14:textId="73EA160E" w:rsidR="00472C1A" w:rsidRPr="00472C1A" w:rsidRDefault="009E29D6" w:rsidP="00C4064C">
            <w:pPr>
              <w:jc w:val="both"/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s-ES"/>
              </w:rPr>
            </w:pPr>
            <w:hyperlink r:id="rId15" w:history="1">
              <w:r w:rsidR="00472C1A" w:rsidRPr="00A82911">
                <w:rPr>
                  <w:rStyle w:val="Hyperlink"/>
                  <w:rFonts w:ascii="Times New Roman" w:hAnsi="Times New Roman" w:cs="Times New Roman"/>
                  <w:sz w:val="22"/>
                  <w:szCs w:val="22"/>
                  <w:shd w:val="clear" w:color="auto" w:fill="FFFFFF"/>
                  <w:lang w:val="es-ES"/>
                </w:rPr>
                <w:t>https://www.ieepp.org/publicaciones/derechos-humanos/revista-seguridad-y-sociedad-no-14-migraciones/</w:t>
              </w:r>
            </w:hyperlink>
            <w:r w:rsidR="00472C1A"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s-ES"/>
              </w:rPr>
              <w:t xml:space="preserve"> </w:t>
            </w:r>
          </w:p>
          <w:p w14:paraId="6DC904BA" w14:textId="77777777" w:rsidR="00472C1A" w:rsidRDefault="00472C1A" w:rsidP="00C4064C">
            <w:pPr>
              <w:jc w:val="both"/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s-ES"/>
              </w:rPr>
            </w:pPr>
          </w:p>
          <w:p w14:paraId="1A49E2D4" w14:textId="77777777" w:rsidR="004D6281" w:rsidRPr="0061450A" w:rsidRDefault="004D6281" w:rsidP="00C4064C">
            <w:pPr>
              <w:jc w:val="both"/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n-GB"/>
              </w:rPr>
            </w:pPr>
            <w:r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s-ES"/>
              </w:rPr>
              <w:t>Álvarez Velasco, S</w:t>
            </w:r>
            <w:r w:rsidRPr="004D6281"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s-ES"/>
              </w:rPr>
              <w:t xml:space="preserve"> (2016). </w:t>
            </w:r>
            <w:r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s-ES"/>
              </w:rPr>
              <w:t>“</w:t>
            </w:r>
            <w:r w:rsidRPr="004D6281"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s-ES"/>
              </w:rPr>
              <w:t>¿Crisis migratoria contemporánea? Complejizando el vínculo migración irregularizada, violencia y Estado capitalista a partir de la dinámica de dos corredores migratorios globales</w:t>
            </w:r>
            <w:r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s-ES"/>
              </w:rPr>
              <w:t>”</w:t>
            </w:r>
            <w:r w:rsidRPr="004D6281"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s-ES"/>
              </w:rPr>
              <w:t xml:space="preserve">. </w:t>
            </w:r>
            <w:r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s-ES"/>
              </w:rPr>
              <w:t xml:space="preserve">En </w:t>
            </w:r>
            <w:r w:rsidRPr="004D6281"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s-ES"/>
              </w:rPr>
              <w:t xml:space="preserve"> </w:t>
            </w:r>
            <w:r w:rsidRPr="004D6281">
              <w:rPr>
                <w:rFonts w:ascii="Times New Roman" w:hAnsi="Times New Roman" w:cs="Times New Roman"/>
                <w:i/>
                <w:color w:val="000000"/>
                <w:sz w:val="22"/>
                <w:szCs w:val="22"/>
                <w:shd w:val="clear" w:color="auto" w:fill="FFFFFF"/>
                <w:lang w:val="es-ES"/>
              </w:rPr>
              <w:t>Ecuador Debate. Centro Andino de Acción, CAAP</w:t>
            </w:r>
            <w:r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s-ES"/>
              </w:rPr>
              <w:t xml:space="preserve">, No. </w:t>
            </w:r>
            <w:r w:rsidRPr="004D6281"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s-ES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s-ES"/>
              </w:rPr>
              <w:t>mayo</w:t>
            </w:r>
            <w:r w:rsidRPr="004D6281"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s-ES"/>
              </w:rPr>
              <w:t xml:space="preserve">. </w:t>
            </w:r>
            <w:r w:rsidRPr="0061450A"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n-GB"/>
              </w:rPr>
              <w:t>Pp.: 63-88</w:t>
            </w:r>
          </w:p>
          <w:p w14:paraId="1F8FB124" w14:textId="77777777" w:rsidR="004D6281" w:rsidRPr="0061450A" w:rsidRDefault="004D6281" w:rsidP="00C4064C">
            <w:pPr>
              <w:jc w:val="both"/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n-GB"/>
              </w:rPr>
            </w:pPr>
          </w:p>
          <w:p w14:paraId="668B688D" w14:textId="77777777" w:rsidR="00D429AA" w:rsidRDefault="00D429AA" w:rsidP="00C4064C">
            <w:pPr>
              <w:jc w:val="both"/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n-GB"/>
              </w:rPr>
            </w:pPr>
          </w:p>
          <w:p w14:paraId="684B69F4" w14:textId="77777777" w:rsidR="00472C1A" w:rsidRDefault="00D429AA" w:rsidP="00D429AA">
            <w:pPr>
              <w:ind w:left="730" w:hanging="730"/>
              <w:rPr>
                <w:rFonts w:ascii="Times New Roman" w:hAnsi="Times New Roman" w:cs="Times New Roman"/>
                <w:sz w:val="21"/>
                <w:szCs w:val="21"/>
              </w:rPr>
            </w:pPr>
            <w:r w:rsidRPr="0053198D">
              <w:rPr>
                <w:rFonts w:ascii="Times New Roman" w:hAnsi="Times New Roman" w:cs="Times New Roman"/>
                <w:sz w:val="21"/>
                <w:szCs w:val="21"/>
                <w:lang w:val="en-GB"/>
              </w:rPr>
              <w:t>Álvarez Velasco, S (2016). Europe/Crisis: New Keywords of the “Crisis”</w:t>
            </w:r>
            <w:r>
              <w:rPr>
                <w:rFonts w:ascii="Times New Roman" w:hAnsi="Times New Roman" w:cs="Times New Roman"/>
                <w:sz w:val="21"/>
                <w:szCs w:val="21"/>
                <w:lang w:val="en-GB"/>
              </w:rPr>
              <w:t xml:space="preserve"> and o</w:t>
            </w:r>
            <w:r w:rsidRPr="0053198D">
              <w:rPr>
                <w:rFonts w:ascii="Times New Roman" w:hAnsi="Times New Roman" w:cs="Times New Roman"/>
                <w:sz w:val="21"/>
                <w:szCs w:val="21"/>
              </w:rPr>
              <w:t>f “Europe”</w:t>
            </w:r>
            <w:r>
              <w:rPr>
                <w:rFonts w:ascii="Times New Roman" w:hAnsi="Times New Roman" w:cs="Times New Roman"/>
                <w:sz w:val="21"/>
                <w:szCs w:val="21"/>
                <w:lang w:val="en-GB"/>
              </w:rPr>
              <w:t xml:space="preserve">. </w:t>
            </w:r>
            <w:r w:rsidR="00472C1A">
              <w:rPr>
                <w:rFonts w:ascii="Times New Roman" w:hAnsi="Times New Roman" w:cs="Times New Roman"/>
                <w:sz w:val="21"/>
                <w:szCs w:val="21"/>
              </w:rPr>
              <w:t>A</w:t>
            </w:r>
          </w:p>
          <w:p w14:paraId="25D81290" w14:textId="77777777" w:rsidR="00472C1A" w:rsidRDefault="00D429AA" w:rsidP="00D429AA">
            <w:pPr>
              <w:ind w:left="730" w:hanging="730"/>
              <w:rPr>
                <w:rFonts w:ascii="Times New Roman" w:hAnsi="Times New Roman" w:cs="Times New Roman"/>
                <w:sz w:val="21"/>
                <w:szCs w:val="21"/>
              </w:rPr>
            </w:pPr>
            <w:r w:rsidRPr="0053198D">
              <w:rPr>
                <w:rFonts w:ascii="Times New Roman" w:hAnsi="Times New Roman" w:cs="Times New Roman"/>
                <w:sz w:val="21"/>
                <w:szCs w:val="21"/>
              </w:rPr>
              <w:t>collaborative project of collective writing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 xml:space="preserve">. Coordinated and edited by Nicholas De Genova and </w:t>
            </w:r>
            <w:r w:rsidR="00472C1A">
              <w:rPr>
                <w:rFonts w:ascii="Times New Roman" w:hAnsi="Times New Roman" w:cs="Times New Roman"/>
                <w:sz w:val="21"/>
                <w:szCs w:val="21"/>
              </w:rPr>
              <w:t>Martina</w:t>
            </w:r>
          </w:p>
          <w:p w14:paraId="0D36C517" w14:textId="393E4B35" w:rsidR="00D429AA" w:rsidRPr="00D429AA" w:rsidRDefault="00D429AA" w:rsidP="00D429AA">
            <w:pPr>
              <w:ind w:left="730" w:hanging="730"/>
              <w:rPr>
                <w:rFonts w:ascii="Times New Roman" w:hAnsi="Times New Roman" w:cs="Times New Roman"/>
                <w:sz w:val="21"/>
                <w:szCs w:val="21"/>
                <w:lang w:val="en-GB"/>
              </w:rPr>
            </w:pPr>
            <w:proofErr w:type="spellStart"/>
            <w:r w:rsidRPr="0053198D">
              <w:rPr>
                <w:rFonts w:ascii="Times New Roman" w:hAnsi="Times New Roman" w:cs="Times New Roman"/>
                <w:sz w:val="21"/>
                <w:szCs w:val="21"/>
              </w:rPr>
              <w:t>Tazzioli</w:t>
            </w:r>
            <w:proofErr w:type="spellEnd"/>
            <w:r>
              <w:rPr>
                <w:rFonts w:ascii="Times New Roman" w:hAnsi="Times New Roman" w:cs="Times New Roman"/>
                <w:sz w:val="21"/>
                <w:szCs w:val="21"/>
              </w:rPr>
              <w:t xml:space="preserve">. Online version: </w:t>
            </w:r>
            <w:r w:rsidRPr="0053198D">
              <w:rPr>
                <w:rFonts w:ascii="Times New Roman" w:hAnsi="Times New Roman" w:cs="Times New Roman"/>
                <w:sz w:val="21"/>
                <w:szCs w:val="21"/>
              </w:rPr>
              <w:t>http://nearfuturesonline.org/europecrisis-new-keywords-of-crisis-in-and-of-europe/</w:t>
            </w:r>
          </w:p>
          <w:p w14:paraId="0933AAFF" w14:textId="77777777" w:rsidR="00D429AA" w:rsidRDefault="00D429AA" w:rsidP="00C4064C">
            <w:pPr>
              <w:jc w:val="both"/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n-GB"/>
              </w:rPr>
            </w:pPr>
          </w:p>
          <w:p w14:paraId="1E33AF7D" w14:textId="77777777" w:rsidR="006A5225" w:rsidRPr="006A5225" w:rsidRDefault="006A5225" w:rsidP="00C4064C">
            <w:pPr>
              <w:jc w:val="both"/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n-GB"/>
              </w:rPr>
            </w:pPr>
            <w:r w:rsidRPr="0061450A"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n-GB"/>
              </w:rPr>
              <w:t xml:space="preserve">Álvarez Velasco, S. (2015) Confronting Violence and Border Control along the Ecuador-Mexico-US Zone of Transit. Border </w:t>
            </w:r>
            <w:proofErr w:type="spellStart"/>
            <w:r w:rsidRPr="0061450A"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n-GB"/>
              </w:rPr>
              <w:t>Criminologies</w:t>
            </w:r>
            <w:proofErr w:type="spellEnd"/>
            <w:r w:rsidRPr="0061450A"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n-GB"/>
              </w:rPr>
              <w:t xml:space="preserve">. </w:t>
            </w:r>
            <w:r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n-GB"/>
              </w:rPr>
              <w:t xml:space="preserve">Faculty of Law, Oxford University. </w:t>
            </w:r>
            <w:r w:rsidRPr="006A5225"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n-GB"/>
              </w:rPr>
              <w:t xml:space="preserve">Available at: </w:t>
            </w:r>
            <w:hyperlink r:id="rId16" w:history="1">
              <w:r w:rsidRPr="00730471">
                <w:rPr>
                  <w:rStyle w:val="Hyperlink"/>
                  <w:rFonts w:ascii="Times New Roman" w:hAnsi="Times New Roman" w:cs="Times New Roman"/>
                  <w:sz w:val="22"/>
                  <w:szCs w:val="22"/>
                  <w:shd w:val="clear" w:color="auto" w:fill="FFFFFF"/>
                  <w:lang w:val="en-GB"/>
                </w:rPr>
                <w:t>https://www.law.ox.ac.uk/research-subject-groups/centre-criminology/centreborder-criminologies/blog/2015/10/confronting</w:t>
              </w:r>
            </w:hyperlink>
            <w:r w:rsidRPr="006A5225"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n-GB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n-GB"/>
              </w:rPr>
              <w:t xml:space="preserve"> </w:t>
            </w:r>
          </w:p>
          <w:p w14:paraId="3FE00063" w14:textId="77777777" w:rsidR="006A5225" w:rsidRPr="006A5225" w:rsidRDefault="006A5225" w:rsidP="00C4064C">
            <w:pPr>
              <w:jc w:val="both"/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n-GB"/>
              </w:rPr>
            </w:pPr>
          </w:p>
          <w:p w14:paraId="0F7BB5BA" w14:textId="77777777" w:rsidR="000E75F3" w:rsidRPr="00A5228E" w:rsidRDefault="000E75F3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C"/>
              </w:rPr>
            </w:pPr>
            <w:r w:rsidRPr="00796272"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s-MX"/>
              </w:rPr>
              <w:t xml:space="preserve">Álvarez Velasco, Soledad (2012). </w:t>
            </w:r>
            <w:r w:rsidRPr="00A5228E"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s-EC"/>
              </w:rPr>
              <w:t xml:space="preserve">“Emigración de médicos-as y enfermeros-as de la Región Andina hacia </w:t>
            </w:r>
            <w:r w:rsidR="00195A5C" w:rsidRPr="00A5228E"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s-EC"/>
              </w:rPr>
              <w:t>España</w:t>
            </w:r>
            <w:r w:rsidRPr="00A5228E"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s-EC"/>
              </w:rPr>
              <w:t>:</w:t>
            </w:r>
            <w:r w:rsidR="00195A5C" w:rsidRPr="00A5228E"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s-EC"/>
              </w:rPr>
              <w:t xml:space="preserve"> </w:t>
            </w:r>
            <w:r w:rsidRPr="00A5228E"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s-EC"/>
              </w:rPr>
              <w:t xml:space="preserve">complejas consecuencias para el desarrollo local (Dossier central)”. En: </w:t>
            </w:r>
            <w:r w:rsidRPr="00A5228E">
              <w:rPr>
                <w:rFonts w:ascii="Times New Roman" w:hAnsi="Times New Roman" w:cs="Times New Roman"/>
                <w:i/>
                <w:color w:val="000000"/>
                <w:sz w:val="22"/>
                <w:szCs w:val="22"/>
                <w:shd w:val="clear" w:color="auto" w:fill="FFFFFF"/>
                <w:lang w:val="es-EC"/>
              </w:rPr>
              <w:t>Andina Migrante</w:t>
            </w:r>
            <w:r w:rsidRPr="00A5228E">
              <w:rPr>
                <w:rFonts w:ascii="Times New Roman" w:hAnsi="Times New Roman" w:cs="Times New Roman"/>
                <w:color w:val="000000"/>
                <w:sz w:val="22"/>
                <w:szCs w:val="22"/>
                <w:shd w:val="clear" w:color="auto" w:fill="FFFFFF"/>
                <w:lang w:val="es-EC"/>
              </w:rPr>
              <w:t>, Quito: FLACSO sede Ecuador. Programa de Sociología, Sistema de Información sobre Migraciones Andinas (no. 14, noviembre 2012): pp. 2-18.</w:t>
            </w:r>
          </w:p>
          <w:p w14:paraId="17F7594B" w14:textId="77777777" w:rsidR="000E75F3" w:rsidRPr="00A5228E" w:rsidRDefault="000E75F3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072958FB" w14:textId="77777777" w:rsidR="00C4064C" w:rsidRPr="00A5228E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Álvarez Velasco, Soledad  (2011), “Transitando entre imágenes de guerra: la migración </w:t>
            </w:r>
          </w:p>
          <w:p w14:paraId="58475AA4" w14:textId="77777777" w:rsidR="00C4064C" w:rsidRPr="00A5228E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indocumentada en la ruta clandestina Ecuador-México-Estados Unidos”. En Revista Escenarios XXI, Año II, Número 1. México: UNAM, versión digital: </w:t>
            </w:r>
            <w:hyperlink r:id="rId17" w:history="1">
              <w:r w:rsidR="00E6681C" w:rsidRPr="00A5228E">
                <w:rPr>
                  <w:rStyle w:val="Hyperlink"/>
                  <w:rFonts w:ascii="Times New Roman" w:hAnsi="Times New Roman" w:cs="Times New Roman"/>
                  <w:sz w:val="22"/>
                  <w:szCs w:val="22"/>
                  <w:lang w:val="es-ES"/>
                </w:rPr>
                <w:t>http://www.escenarios21.com/septiembre-octubre_2011.html</w:t>
              </w:r>
            </w:hyperlink>
            <w:r w:rsidR="00E6681C"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. </w:t>
            </w:r>
          </w:p>
          <w:p w14:paraId="446D2E07" w14:textId="77777777" w:rsidR="00E6681C" w:rsidRPr="00A5228E" w:rsidRDefault="00E6681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2B8BA453" w14:textId="77777777" w:rsidR="00C4064C" w:rsidRPr="00A5228E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Álvarez Velasco, Soledad  (2011). “Migración indocumentada en tránsito: la cara oculta de los </w:t>
            </w:r>
          </w:p>
          <w:p w14:paraId="272BDF91" w14:textId="77777777" w:rsidR="00C4064C" w:rsidRPr="00A5228E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procesos migratorios contemporáneos”. Documentos de Trabajo. No.10. </w:t>
            </w:r>
          </w:p>
          <w:p w14:paraId="592C883A" w14:textId="77777777" w:rsidR="00C4064C" w:rsidRPr="00A5228E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Buenos Aires: CLACSO.</w:t>
            </w:r>
          </w:p>
          <w:p w14:paraId="1C730F03" w14:textId="77777777" w:rsidR="00C4064C" w:rsidRPr="00A5228E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http://www.clacso.org.ar/area_academica/2b5_libro_detalle.php?id_libro=622&amp;pageNum_rs_libros=</w:t>
            </w:r>
          </w:p>
          <w:p w14:paraId="051395D3" w14:textId="77777777" w:rsidR="00E6681C" w:rsidRPr="00A5228E" w:rsidRDefault="00E6681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5B6767D0" w14:textId="77777777" w:rsidR="00C4064C" w:rsidRPr="00A5228E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Álvarez Velasco, Soledad (2010). “A la sombra del Miguel Hidalgo: análisis etnográfico del parque </w:t>
            </w:r>
          </w:p>
          <w:p w14:paraId="29067E31" w14:textId="77777777" w:rsidR="00C4064C" w:rsidRPr="00A5228E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central de Tapachula”. En Revista Liminar. Estudios Sociales y Humanísticos, vol. VIII, núm. 2, diciembre, 2010, pp. 129- 152, Universidad de Ciencias y Artes de Chiapas, San Cristóbal de las Casas, México. </w:t>
            </w:r>
          </w:p>
          <w:p w14:paraId="7923D94A" w14:textId="77777777" w:rsidR="00E6681C" w:rsidRPr="00A5228E" w:rsidRDefault="00E6681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6F53F4A0" w14:textId="77777777" w:rsidR="00C4064C" w:rsidRPr="00A5228E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Álvarez Velasco, Soledad y Alexandra Escobar García (2010), “Los que han ido llegando. </w:t>
            </w:r>
          </w:p>
          <w:p w14:paraId="02DC8B00" w14:textId="77777777" w:rsidR="00C4064C" w:rsidRPr="00A5228E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lastRenderedPageBreak/>
              <w:t xml:space="preserve">Percepciones sobre los inmigrantes en Quito y Guayaquil”, Quantum Informe, Año 11 No 3, Quito, Quantum- </w:t>
            </w:r>
            <w:proofErr w:type="spellStart"/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Habitus</w:t>
            </w:r>
            <w:proofErr w:type="spellEnd"/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 Investigaciones. </w:t>
            </w:r>
          </w:p>
          <w:p w14:paraId="61CD2FA0" w14:textId="77777777" w:rsidR="00E6681C" w:rsidRPr="00A5228E" w:rsidRDefault="00E6681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17A908E9" w14:textId="77777777" w:rsidR="00C4064C" w:rsidRPr="00A5228E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Álvarez Velasco, Soledad (2009), Dossier central: “Transitando en la clandestinidad: análisis de </w:t>
            </w:r>
          </w:p>
          <w:p w14:paraId="4AC79FD2" w14:textId="77777777" w:rsidR="00C4064C" w:rsidRPr="00A5228E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la migración indocumentada en tránsito por la frontera sur mexicana”, En Andina Migrante, Boletín del sistema de Información sobre Migraciones Andinas, No 4. Julio, 2009, Quito: FLACSO, Ecuador. PP.: 2-10. </w:t>
            </w:r>
          </w:p>
          <w:p w14:paraId="674B1893" w14:textId="77777777" w:rsidR="00E6681C" w:rsidRPr="00A5228E" w:rsidRDefault="00E6681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46FA9EB6" w14:textId="77777777" w:rsidR="00C4064C" w:rsidRPr="00A5228E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Álvarez Velasco, Soledad y Jacques Paul Ramírez Gallegos (2009), “Cruzando fronteras”: </w:t>
            </w:r>
          </w:p>
          <w:p w14:paraId="17A787C2" w14:textId="77777777" w:rsidR="00C4064C" w:rsidRPr="00A5228E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una aproximación etnográfica a la migración clandestina ecuatoriana en tránsito hacia Estados Unidos, En Revista di </w:t>
            </w:r>
            <w:proofErr w:type="spellStart"/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Estudi</w:t>
            </w:r>
            <w:proofErr w:type="spellEnd"/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 </w:t>
            </w:r>
            <w:proofErr w:type="spellStart"/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Confluenze</w:t>
            </w:r>
            <w:proofErr w:type="spellEnd"/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, </w:t>
            </w:r>
            <w:proofErr w:type="spellStart"/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Vol</w:t>
            </w:r>
            <w:proofErr w:type="spellEnd"/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 1. N° 1. ISSN 2036-0967, Boloña: Universidad di </w:t>
            </w:r>
            <w:proofErr w:type="spellStart"/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Bologna</w:t>
            </w:r>
            <w:proofErr w:type="spellEnd"/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, mayo, Pp.: 89 – 113.</w:t>
            </w:r>
          </w:p>
          <w:p w14:paraId="110FD693" w14:textId="77777777" w:rsidR="00E6681C" w:rsidRPr="00A5228E" w:rsidRDefault="00E6681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27A7889D" w14:textId="77777777" w:rsidR="00C4064C" w:rsidRPr="00A5228E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Álvarez Velasco, Soledad (2008), “¿Positivismo para la evolución? Un análisis </w:t>
            </w:r>
          </w:p>
          <w:p w14:paraId="6130C640" w14:textId="77777777" w:rsidR="00C4064C" w:rsidRPr="00A5228E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comparativo de la producción intelectual en México y Ecuador entre 1900 – 1920”, en  Revista </w:t>
            </w:r>
            <w:proofErr w:type="spellStart"/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Iberoforum</w:t>
            </w:r>
            <w:proofErr w:type="spellEnd"/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 electrónica del Departamento de Ciencias Sociales y Políticas, Año III, No 6.Junio- julio de 2008,  Ciudad de México: Universidad Iberoamericana A.C.  </w:t>
            </w:r>
            <w:r w:rsidRPr="00A5228E">
              <w:rPr>
                <w:rFonts w:ascii="Times New Roman" w:hAnsi="Times New Roman" w:cs="Times New Roman"/>
                <w:sz w:val="22"/>
                <w:szCs w:val="22"/>
              </w:rPr>
              <w:t>Pp.107-130,  (http://www.uia.mx/actividades/publicaciones/iberoforum/6/default.html)</w:t>
            </w:r>
          </w:p>
          <w:p w14:paraId="27326F93" w14:textId="77777777" w:rsidR="00E6681C" w:rsidRPr="00A5228E" w:rsidRDefault="00E6681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14:paraId="54EF2A93" w14:textId="77777777" w:rsidR="00C4064C" w:rsidRPr="00A5228E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Álvarez Velasco, Soledad. (2008), Reseña del libro “Londres Latina, Eduardo </w:t>
            </w:r>
            <w:proofErr w:type="spellStart"/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Guarnizo</w:t>
            </w:r>
            <w:proofErr w:type="spellEnd"/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”, </w:t>
            </w:r>
          </w:p>
          <w:p w14:paraId="764130E0" w14:textId="77777777" w:rsidR="00C4064C" w:rsidRPr="00A5228E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Andina Migrante. Boletín del sistema de Información sobre Migraciones Andinas,  No 1. Octubre, 2008,Quito: FLACSO, </w:t>
            </w:r>
            <w:proofErr w:type="spellStart"/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pp</w:t>
            </w:r>
            <w:proofErr w:type="spellEnd"/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: 9-10.</w:t>
            </w:r>
          </w:p>
          <w:p w14:paraId="3DFCFBA9" w14:textId="77777777" w:rsidR="00E6681C" w:rsidRPr="00A5228E" w:rsidRDefault="00E6681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2D4F46A8" w14:textId="77777777" w:rsidR="00C4064C" w:rsidRPr="00A5228E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Álvarez Velasco, Soledad. (2006), “</w:t>
            </w:r>
            <w:proofErr w:type="spellStart"/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Oyacoto</w:t>
            </w:r>
            <w:proofErr w:type="spellEnd"/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, Calderón y el DMQ en el marco de la relación </w:t>
            </w:r>
          </w:p>
          <w:p w14:paraId="555660B7" w14:textId="77777777" w:rsidR="00C4064C" w:rsidRPr="00A5228E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migración –  ciudad”, En Revista </w:t>
            </w:r>
            <w:proofErr w:type="spellStart"/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Ecuadormigrante</w:t>
            </w:r>
            <w:proofErr w:type="spellEnd"/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. www.ecuadormigrante.org/documentos/articulos/Inves_Mig_Oyacoto_Calderon_DMQ.pdf.</w:t>
            </w:r>
          </w:p>
          <w:p w14:paraId="6DC92378" w14:textId="77777777" w:rsidR="00E6681C" w:rsidRPr="00A5228E" w:rsidRDefault="00E6681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5862AE60" w14:textId="77777777" w:rsidR="00C4064C" w:rsidRPr="00A5228E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Álvarez Velasco, Soledad (2005), “Cohesión Social: el desafío de nuestra democracia” En  Revista </w:t>
            </w:r>
          </w:p>
          <w:p w14:paraId="5CC87569" w14:textId="77777777" w:rsidR="00C4064C" w:rsidRPr="00A5228E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Carta Económica. Año 11,  No 4. Abril. Quito: CORDES - Fundación Konrad </w:t>
            </w:r>
            <w:proofErr w:type="spellStart"/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Anhenahuer</w:t>
            </w:r>
            <w:proofErr w:type="spellEnd"/>
          </w:p>
          <w:p w14:paraId="114D2380" w14:textId="77777777" w:rsidR="00E6681C" w:rsidRPr="00A5228E" w:rsidRDefault="00E6681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57579D9F" w14:textId="77777777" w:rsidR="00C4064C" w:rsidRPr="00B8359D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MX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Velasco, Margarita y Soledad Álvarez  Velasco (2000), La historia contada desde las líderes. </w:t>
            </w:r>
            <w:r w:rsidRPr="00B8359D">
              <w:rPr>
                <w:rFonts w:ascii="Times New Roman" w:hAnsi="Times New Roman" w:cs="Times New Roman"/>
                <w:sz w:val="22"/>
                <w:szCs w:val="22"/>
                <w:lang w:val="es-MX"/>
              </w:rPr>
              <w:t xml:space="preserve">Quito: </w:t>
            </w:r>
          </w:p>
          <w:p w14:paraId="5746B879" w14:textId="77777777" w:rsidR="00C4064C" w:rsidRPr="00B8359D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MX"/>
              </w:rPr>
            </w:pPr>
            <w:r w:rsidRPr="00B8359D">
              <w:rPr>
                <w:rFonts w:ascii="Times New Roman" w:hAnsi="Times New Roman" w:cs="Times New Roman"/>
                <w:sz w:val="22"/>
                <w:szCs w:val="22"/>
                <w:lang w:val="es-MX"/>
              </w:rPr>
              <w:t>Federación Ecuatoriana de Enfermería. FEDE.</w:t>
            </w:r>
          </w:p>
          <w:p w14:paraId="4F1FE062" w14:textId="77777777" w:rsidR="00C4064C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MX"/>
              </w:rPr>
            </w:pPr>
          </w:p>
          <w:p w14:paraId="3F9996C4" w14:textId="77777777" w:rsidR="005965AC" w:rsidRDefault="005965A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MX"/>
              </w:rPr>
            </w:pPr>
          </w:p>
          <w:p w14:paraId="55A5EE7F" w14:textId="77777777" w:rsidR="004D3798" w:rsidRDefault="004D3798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MX"/>
              </w:rPr>
            </w:pPr>
          </w:p>
          <w:p w14:paraId="7CE3A993" w14:textId="6BC67F89" w:rsidR="004D3798" w:rsidRPr="00031CEB" w:rsidRDefault="004D3798" w:rsidP="004D3798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4D3798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 xml:space="preserve">► </w:t>
            </w:r>
            <w:r w:rsidRPr="00031CEB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Revista ICONOS. Núm. 58 (2017). </w:t>
            </w:r>
            <w:hyperlink r:id="rId18" w:history="1">
              <w:r w:rsidRPr="00031CEB">
                <w:rPr>
                  <w:rStyle w:val="Hyperlink"/>
                  <w:rFonts w:ascii="Times New Roman" w:hAnsi="Times New Roman" w:cs="Times New Roman"/>
                  <w:sz w:val="22"/>
                  <w:szCs w:val="22"/>
                  <w:lang w:val="es-ES"/>
                </w:rPr>
                <w:t>http://revistas.flacsoandes.edu.ec/iconos/article/view/2718</w:t>
              </w:r>
            </w:hyperlink>
            <w:r w:rsidRPr="00031CEB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. </w:t>
            </w:r>
          </w:p>
          <w:p w14:paraId="3917A760" w14:textId="40D10276" w:rsidR="004D3798" w:rsidRPr="00DD7FCE" w:rsidRDefault="004D3798" w:rsidP="004D3798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031CEB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►</w:t>
            </w:r>
            <w:r w:rsidR="00BF4E7F" w:rsidRPr="00031CEB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 Revista Astrolabio. Núm. 17 (2016): Pasado Y Presente De Las Políticas Y Prácticas De Control Y Vigilancia De La Migración En Sudamérica. </w:t>
            </w:r>
            <w:r w:rsidR="00031CEB" w:rsidRPr="00031CEB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 </w:t>
            </w:r>
            <w:r w:rsidR="009E29D6">
              <w:rPr>
                <w:rStyle w:val="Hyperlink"/>
                <w:rFonts w:ascii="Times New Roman" w:hAnsi="Times New Roman" w:cs="Times New Roman"/>
                <w:sz w:val="22"/>
                <w:szCs w:val="22"/>
              </w:rPr>
              <w:fldChar w:fldCharType="begin"/>
            </w:r>
            <w:r w:rsidR="009E29D6" w:rsidRPr="003C6A43">
              <w:rPr>
                <w:rStyle w:val="Hyperlink"/>
                <w:rFonts w:ascii="Times New Roman" w:hAnsi="Times New Roman" w:cs="Times New Roman"/>
                <w:sz w:val="22"/>
                <w:szCs w:val="22"/>
                <w:lang w:val="es-ES" w:bidi="ar-SA"/>
              </w:rPr>
              <w:instrText xml:space="preserve"> HYPERLINK "https://revistas.unc.edu.ar/index.php/astrolabio/article/view/16345" </w:instrText>
            </w:r>
            <w:r w:rsidR="009E29D6">
              <w:rPr>
                <w:rStyle w:val="Hyperlink"/>
                <w:rFonts w:ascii="Times New Roman" w:hAnsi="Times New Roman" w:cs="Times New Roman"/>
                <w:sz w:val="22"/>
                <w:szCs w:val="22"/>
                <w:lang w:bidi="ar-SA"/>
              </w:rPr>
              <w:fldChar w:fldCharType="separate"/>
            </w:r>
            <w:r w:rsidR="00031CEB" w:rsidRPr="00DD7FCE">
              <w:rPr>
                <w:rStyle w:val="Hyperlink"/>
                <w:rFonts w:ascii="Times New Roman" w:hAnsi="Times New Roman" w:cs="Times New Roman"/>
                <w:sz w:val="22"/>
                <w:szCs w:val="22"/>
              </w:rPr>
              <w:t>https://revistas.unc.edu.ar/index.php/astrolabio/article/view/16345</w:t>
            </w:r>
            <w:r w:rsidR="009E29D6">
              <w:rPr>
                <w:rStyle w:val="Hyperlink"/>
                <w:rFonts w:ascii="Times New Roman" w:hAnsi="Times New Roman" w:cs="Times New Roman"/>
                <w:sz w:val="22"/>
                <w:szCs w:val="22"/>
              </w:rPr>
              <w:fldChar w:fldCharType="end"/>
            </w:r>
            <w:r w:rsidR="00031CEB" w:rsidRPr="00DD7FCE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  <w:p w14:paraId="59BB4EE8" w14:textId="6984C881" w:rsidR="004D3798" w:rsidRPr="003C6A43" w:rsidRDefault="00031CEB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031CEB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►</w:t>
            </w:r>
            <w:r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Revista Entre Diversidades (2017). Universidad Autónoma de Chiapas. </w:t>
            </w:r>
            <w:r w:rsidRPr="003C6A43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En prensa. </w:t>
            </w:r>
          </w:p>
          <w:p w14:paraId="01CF1325" w14:textId="77777777" w:rsidR="004D3798" w:rsidRPr="003C6A43" w:rsidRDefault="004D3798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001E2566" w14:textId="77777777" w:rsidR="004D3798" w:rsidRPr="003C6A43" w:rsidRDefault="004D3798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658964EA" w14:textId="77777777" w:rsidR="004D3798" w:rsidRPr="003C6A43" w:rsidRDefault="004D3798" w:rsidP="004D6281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784A5408" w14:textId="4203FD1D" w:rsidR="005965AC" w:rsidRDefault="00B75E8E" w:rsidP="004D6281">
            <w:pPr>
              <w:jc w:val="both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  <w:r w:rsidRPr="00B75E8E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>► VI Congreso Regional de Trata de Personas y Tr</w:t>
            </w:r>
            <w: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 xml:space="preserve">áfico de Migrantes. </w:t>
            </w:r>
            <w:proofErr w:type="spellStart"/>
            <w: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>ObservaLaTrata</w:t>
            </w:r>
            <w:proofErr w:type="spellEnd"/>
            <w: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 xml:space="preserve"> y FLACSO Ecuador. </w:t>
            </w:r>
          </w:p>
          <w:p w14:paraId="79D4A0B3" w14:textId="3147EA26" w:rsidR="00B75E8E" w:rsidRDefault="00B75E8E" w:rsidP="00B75E8E">
            <w:pPr>
              <w:rPr>
                <w:rFonts w:ascii="Times New Roman" w:hAnsi="Times New Roman" w:cs="Times New Roman"/>
                <w:color w:val="000000"/>
                <w:lang w:val="es-E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Ponencia: </w:t>
            </w:r>
            <w:r>
              <w:rPr>
                <w:rFonts w:ascii="Times New Roman" w:hAnsi="Times New Roman" w:cs="Times New Roman"/>
                <w:color w:val="000000"/>
                <w:lang w:val="es-ES"/>
              </w:rPr>
              <w:t xml:space="preserve">Niñez y adolescencia en movimiento. Análisis histórico de la migración irregularizada de </w:t>
            </w:r>
            <w:r w:rsidRPr="00E116A6">
              <w:rPr>
                <w:rFonts w:ascii="Times New Roman" w:hAnsi="Times New Roman" w:cs="Times New Roman"/>
                <w:color w:val="000000"/>
                <w:lang w:val="es-ES"/>
              </w:rPr>
              <w:t xml:space="preserve">niños-as y adolescentes </w:t>
            </w:r>
            <w:r>
              <w:rPr>
                <w:rFonts w:ascii="Times New Roman" w:hAnsi="Times New Roman" w:cs="Times New Roman"/>
                <w:color w:val="000000"/>
                <w:lang w:val="es-ES"/>
              </w:rPr>
              <w:t xml:space="preserve">vía redes de </w:t>
            </w:r>
            <w:r w:rsidRPr="00481714">
              <w:rPr>
                <w:rFonts w:ascii="Times New Roman" w:hAnsi="Times New Roman" w:cs="Times New Roman"/>
                <w:i/>
                <w:color w:val="000000"/>
                <w:lang w:val="es-ES"/>
              </w:rPr>
              <w:t>coyoterismo</w:t>
            </w:r>
            <w:r>
              <w:rPr>
                <w:rFonts w:ascii="Times New Roman" w:hAnsi="Times New Roman" w:cs="Times New Roman"/>
                <w:color w:val="000000"/>
                <w:lang w:val="es-ES"/>
              </w:rPr>
              <w:t xml:space="preserve"> </w:t>
            </w:r>
            <w:r w:rsidRPr="00E116A6">
              <w:rPr>
                <w:rFonts w:ascii="Times New Roman" w:hAnsi="Times New Roman" w:cs="Times New Roman"/>
                <w:color w:val="000000"/>
                <w:lang w:val="es-ES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lang w:val="es-ES"/>
              </w:rPr>
              <w:t xml:space="preserve">a través del </w:t>
            </w:r>
            <w:r w:rsidRPr="00D55758">
              <w:rPr>
                <w:rFonts w:ascii="Times New Roman" w:hAnsi="Times New Roman" w:cs="Times New Roman"/>
                <w:color w:val="000000"/>
                <w:lang w:val="es-ES"/>
              </w:rPr>
              <w:t>corredor</w:t>
            </w:r>
            <w:r>
              <w:rPr>
                <w:rFonts w:ascii="Times New Roman" w:hAnsi="Times New Roman" w:cs="Times New Roman"/>
                <w:color w:val="000000"/>
                <w:lang w:val="es-ES"/>
              </w:rPr>
              <w:t xml:space="preserve"> geográfico</w:t>
            </w:r>
            <w:r w:rsidRPr="00D55758">
              <w:rPr>
                <w:rFonts w:ascii="Times New Roman" w:hAnsi="Times New Roman" w:cs="Times New Roman"/>
                <w:color w:val="000000"/>
                <w:lang w:val="es-ES"/>
              </w:rPr>
              <w:t xml:space="preserve"> extendido Región Andina-Centroamérica-México-</w:t>
            </w:r>
            <w:r>
              <w:rPr>
                <w:rFonts w:ascii="Times New Roman" w:hAnsi="Times New Roman" w:cs="Times New Roman"/>
                <w:color w:val="000000"/>
                <w:lang w:val="es-ES"/>
              </w:rPr>
              <w:t xml:space="preserve">EE.UU.7-9 Noviembre 2018. </w:t>
            </w:r>
          </w:p>
          <w:p w14:paraId="6127E3B9" w14:textId="5A5E9947" w:rsidR="001432E4" w:rsidRDefault="001432E4" w:rsidP="004D6281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4FF3A651" w14:textId="37CCCBBA" w:rsidR="00F32640" w:rsidRDefault="00F32640" w:rsidP="00F32640">
            <w:pPr>
              <w:jc w:val="both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  <w:r w:rsidRPr="00B75E8E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>►</w:t>
            </w:r>
            <w: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 xml:space="preserve"> </w:t>
            </w:r>
            <w:proofErr w:type="spellStart"/>
            <w:r w:rsidRPr="00BF4E7F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>Latin</w:t>
            </w:r>
            <w:proofErr w:type="spellEnd"/>
            <w:r w:rsidRPr="00BF4E7F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 xml:space="preserve"> American </w:t>
            </w:r>
            <w:proofErr w:type="spellStart"/>
            <w:r w:rsidRPr="00BF4E7F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>Studies</w:t>
            </w:r>
            <w:proofErr w:type="spellEnd"/>
            <w:r w:rsidRPr="00BF4E7F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 xml:space="preserve"> </w:t>
            </w:r>
            <w:proofErr w:type="spellStart"/>
            <w:r w:rsidRPr="00BF4E7F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>Association</w:t>
            </w:r>
            <w:proofErr w:type="spellEnd"/>
            <w:r w:rsidRPr="00BF4E7F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 xml:space="preserve"> 201</w:t>
            </w:r>
            <w: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>8</w:t>
            </w:r>
            <w:r w:rsidRPr="00BF4E7F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>.</w:t>
            </w:r>
            <w:r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>Barcelona, España.</w:t>
            </w:r>
          </w:p>
          <w:p w14:paraId="46B06920" w14:textId="62ABFF5F" w:rsidR="00F32640" w:rsidRPr="003C6A43" w:rsidRDefault="00F32640" w:rsidP="00F32640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n-GB"/>
              </w:rPr>
            </w:pPr>
            <w:r w:rsidRPr="00F32640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Ponencia: </w:t>
            </w:r>
            <w:r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Sujetos con poder, migrantes irregularizados en tránsito por el corredor Región </w:t>
            </w:r>
            <w:proofErr w:type="spellStart"/>
            <w:r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AndinaçCentroamerica</w:t>
            </w:r>
            <w:proofErr w:type="spellEnd"/>
            <w:r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-México. </w:t>
            </w:r>
            <w:r w:rsidR="00D97779" w:rsidRPr="003C6A43">
              <w:rPr>
                <w:rFonts w:ascii="Times New Roman" w:hAnsi="Times New Roman" w:cs="Times New Roman"/>
                <w:sz w:val="22"/>
                <w:szCs w:val="22"/>
                <w:lang w:val="en-GB"/>
              </w:rPr>
              <w:t xml:space="preserve">23-26Mayo 2018. </w:t>
            </w:r>
          </w:p>
          <w:p w14:paraId="7A2B1E8B" w14:textId="545B5C60" w:rsidR="00F32640" w:rsidRPr="003C6A43" w:rsidRDefault="00F32640" w:rsidP="004D6281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n-GB"/>
              </w:rPr>
            </w:pPr>
          </w:p>
          <w:p w14:paraId="1D018CC3" w14:textId="77777777" w:rsidR="00F32640" w:rsidRPr="003C6A43" w:rsidRDefault="00F32640" w:rsidP="004D6281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n-GB"/>
              </w:rPr>
            </w:pPr>
          </w:p>
          <w:p w14:paraId="0882574D" w14:textId="0F231C58" w:rsidR="00FF37E4" w:rsidRDefault="00FF37E4" w:rsidP="004D6281">
            <w:pPr>
              <w:jc w:val="both"/>
              <w:rPr>
                <w:rFonts w:ascii="Times New Roman" w:hAnsi="Times New Roman" w:cs="Times New Roman"/>
                <w:b/>
                <w:sz w:val="22"/>
                <w:szCs w:val="22"/>
                <w:lang w:val="en-GB"/>
              </w:rPr>
            </w:pPr>
            <w:r w:rsidRPr="00FF37E4">
              <w:rPr>
                <w:rFonts w:ascii="Times New Roman" w:hAnsi="Times New Roman" w:cs="Times New Roman"/>
                <w:b/>
                <w:sz w:val="22"/>
                <w:szCs w:val="22"/>
                <w:lang w:val="en-GB"/>
              </w:rPr>
              <w:t xml:space="preserve">► United Nations “Expert Meeting” on migrants smuggling and human trafficking, at the University of Qatar-Doha, discussing the case of Ecuador </w:t>
            </w:r>
            <w:r w:rsidRPr="00FF37E4">
              <w:rPr>
                <w:rFonts w:ascii="Times New Roman" w:hAnsi="Times New Roman" w:cs="Times New Roman"/>
                <w:b/>
                <w:sz w:val="22"/>
                <w:szCs w:val="22"/>
                <w:lang w:val="en-GB"/>
              </w:rPr>
              <w:lastRenderedPageBreak/>
              <w:t>(</w:t>
            </w:r>
            <w:hyperlink r:id="rId19" w:history="1">
              <w:r w:rsidRPr="00FF37E4">
                <w:rPr>
                  <w:rStyle w:val="Hyperlink"/>
                  <w:rFonts w:ascii="Times New Roman" w:hAnsi="Times New Roman" w:cs="Times New Roman"/>
                  <w:b/>
                  <w:sz w:val="22"/>
                  <w:szCs w:val="22"/>
                  <w:lang w:val="en-GB"/>
                </w:rPr>
                <w:t>https://www.unodc.org/dohadeclaration/en/news/2018/05/new-unodc-university-modules-to-teach-about-trafficking-in-persons--a-crime-that-violates-fundamental-human-rights.html</w:t>
              </w:r>
            </w:hyperlink>
            <w:r w:rsidRPr="00FF37E4">
              <w:rPr>
                <w:rFonts w:ascii="Times New Roman" w:hAnsi="Times New Roman" w:cs="Times New Roman"/>
                <w:b/>
                <w:sz w:val="22"/>
                <w:szCs w:val="22"/>
                <w:lang w:val="en-GB"/>
              </w:rPr>
              <w:t xml:space="preserve">). </w:t>
            </w:r>
          </w:p>
          <w:p w14:paraId="5103203B" w14:textId="7FF8489D" w:rsidR="00FF37E4" w:rsidRPr="00A66DD4" w:rsidRDefault="00FF37E4" w:rsidP="004D6281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66DD4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8-10 Mayo 2018. </w:t>
            </w:r>
          </w:p>
          <w:p w14:paraId="0B5BE018" w14:textId="77777777" w:rsidR="00FF37E4" w:rsidRPr="00A66DD4" w:rsidRDefault="00FF37E4" w:rsidP="004D6281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5EB0B842" w14:textId="77777777" w:rsidR="00FF37E4" w:rsidRPr="00A66DD4" w:rsidRDefault="00FF37E4" w:rsidP="004D6281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74AF390A" w14:textId="613ACB90" w:rsidR="008C19C7" w:rsidRPr="001744DE" w:rsidRDefault="008C19C7" w:rsidP="008C19C7">
            <w:pPr>
              <w:jc w:val="both"/>
              <w:rPr>
                <w:rFonts w:ascii="Times New Roman" w:hAnsi="Times New Roman" w:cs="Times New Roman"/>
                <w:b/>
                <w:sz w:val="21"/>
                <w:szCs w:val="22"/>
                <w:lang w:val="es-ES"/>
              </w:rPr>
            </w:pPr>
            <w:r w:rsidRPr="001744DE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 xml:space="preserve">► </w:t>
            </w:r>
            <w:r w:rsidRPr="001744DE">
              <w:rPr>
                <w:rFonts w:ascii="Times New Roman" w:hAnsi="Times New Roman" w:cs="Times New Roman"/>
                <w:b/>
                <w:sz w:val="21"/>
                <w:szCs w:val="22"/>
                <w:lang w:val="es-ES"/>
              </w:rPr>
              <w:t xml:space="preserve">Seminario Regional Movilidad humana en </w:t>
            </w:r>
            <w:proofErr w:type="spellStart"/>
            <w:r w:rsidRPr="001744DE">
              <w:rPr>
                <w:rFonts w:ascii="Times New Roman" w:hAnsi="Times New Roman" w:cs="Times New Roman"/>
                <w:b/>
                <w:sz w:val="21"/>
                <w:szCs w:val="22"/>
                <w:lang w:val="es-ES"/>
              </w:rPr>
              <w:t>América</w:t>
            </w:r>
            <w:proofErr w:type="spellEnd"/>
            <w:r w:rsidRPr="001744DE">
              <w:rPr>
                <w:rFonts w:ascii="Times New Roman" w:hAnsi="Times New Roman" w:cs="Times New Roman"/>
                <w:b/>
                <w:sz w:val="21"/>
                <w:szCs w:val="22"/>
                <w:lang w:val="es-ES"/>
              </w:rPr>
              <w:t xml:space="preserve"> Latina y Ecuador: nuevos contextos y </w:t>
            </w:r>
            <w:proofErr w:type="spellStart"/>
            <w:r w:rsidRPr="001744DE">
              <w:rPr>
                <w:rFonts w:ascii="Times New Roman" w:hAnsi="Times New Roman" w:cs="Times New Roman"/>
                <w:b/>
                <w:sz w:val="21"/>
                <w:szCs w:val="22"/>
                <w:lang w:val="es-ES"/>
              </w:rPr>
              <w:t>desafíos</w:t>
            </w:r>
            <w:proofErr w:type="spellEnd"/>
            <w:r w:rsidRPr="001744DE">
              <w:rPr>
                <w:rFonts w:ascii="Times New Roman" w:hAnsi="Times New Roman" w:cs="Times New Roman"/>
                <w:b/>
                <w:sz w:val="21"/>
                <w:szCs w:val="22"/>
                <w:lang w:val="es-ES"/>
              </w:rPr>
              <w:t>. Facultad Latinoamericana de Ciencias Sociales, FLACSO Quito-Ecuador</w:t>
            </w:r>
          </w:p>
          <w:p w14:paraId="27A02C1B" w14:textId="0485D9FD" w:rsidR="008C19C7" w:rsidRPr="001744DE" w:rsidRDefault="008C19C7" w:rsidP="008C19C7">
            <w:pPr>
              <w:jc w:val="both"/>
              <w:rPr>
                <w:rFonts w:ascii="Times New Roman" w:hAnsi="Times New Roman" w:cs="Times New Roman"/>
                <w:sz w:val="21"/>
                <w:szCs w:val="22"/>
                <w:lang w:val="es-ES"/>
              </w:rPr>
            </w:pPr>
            <w:r w:rsidRPr="001744DE">
              <w:rPr>
                <w:rFonts w:ascii="Times New Roman" w:hAnsi="Times New Roman" w:cs="Times New Roman"/>
                <w:sz w:val="21"/>
                <w:szCs w:val="22"/>
                <w:lang w:val="es-ES"/>
              </w:rPr>
              <w:t>Ponencia: Coyoterismo en Ecuador: ¿ delito o estrategia colectiva por el derecho a la libre movilidad?</w:t>
            </w:r>
          </w:p>
          <w:p w14:paraId="1E0877DC" w14:textId="45EAE832" w:rsidR="008C19C7" w:rsidRPr="001744DE" w:rsidRDefault="008C19C7" w:rsidP="008C19C7">
            <w:pPr>
              <w:jc w:val="both"/>
              <w:rPr>
                <w:rFonts w:ascii="Times New Roman" w:hAnsi="Times New Roman" w:cs="Times New Roman"/>
                <w:sz w:val="21"/>
                <w:szCs w:val="22"/>
                <w:lang w:val="es-ES"/>
              </w:rPr>
            </w:pPr>
            <w:r w:rsidRPr="001744DE">
              <w:rPr>
                <w:rFonts w:ascii="Times New Roman" w:hAnsi="Times New Roman" w:cs="Times New Roman"/>
                <w:sz w:val="21"/>
                <w:szCs w:val="22"/>
                <w:lang w:val="es-ES"/>
              </w:rPr>
              <w:t>6-7-8 Marzo, 2018</w:t>
            </w:r>
          </w:p>
          <w:p w14:paraId="5BC02097" w14:textId="77777777" w:rsidR="008C19C7" w:rsidRPr="001744DE" w:rsidRDefault="008C19C7" w:rsidP="004D6281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4F277093" w14:textId="707B6ACB" w:rsidR="008C19C7" w:rsidRPr="001744DE" w:rsidRDefault="008C19C7" w:rsidP="008C19C7">
            <w:pPr>
              <w:jc w:val="both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  <w:r w:rsidRPr="001744DE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>► Congreso Nacional de Geografía del Ecuador. Universidad Católica del Ecuador, Quito-Ecuador</w:t>
            </w:r>
          </w:p>
          <w:p w14:paraId="41CE55E6" w14:textId="23C21D91" w:rsidR="008C19C7" w:rsidRPr="001744DE" w:rsidRDefault="008C19C7" w:rsidP="008C19C7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1744D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Ponencia: Desde Ecuador hacia otros destinos: la re-configuración de Ecuador como espacio global de tránsitos migratorios irregularizados. </w:t>
            </w:r>
          </w:p>
          <w:p w14:paraId="49BCD6A5" w14:textId="68F50250" w:rsidR="008C19C7" w:rsidRPr="001744DE" w:rsidRDefault="008C19C7" w:rsidP="008C19C7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1744D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14-16 Febrero, 2018</w:t>
            </w:r>
          </w:p>
          <w:p w14:paraId="4ED15144" w14:textId="77777777" w:rsidR="008C19C7" w:rsidRPr="001744DE" w:rsidRDefault="008C19C7" w:rsidP="004D6281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3FF76C95" w14:textId="2A3DB8E6" w:rsidR="008C19C7" w:rsidRPr="001744DE" w:rsidRDefault="008C19C7" w:rsidP="008C19C7">
            <w:pPr>
              <w:jc w:val="both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  <w:r w:rsidRPr="001744DE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>► XXXIX Coloquio de Antropología e Historia Regionales. El Colegio de Michoacán, Zamora Michoacán-México</w:t>
            </w:r>
          </w:p>
          <w:p w14:paraId="378CF756" w14:textId="6196D838" w:rsidR="008C19C7" w:rsidRPr="001744DE" w:rsidRDefault="008C19C7" w:rsidP="004D6281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1744D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Ponencia: Entre la movilidad y el control: la producción de una zona extendida de tránsito migratorio entre la región Andina-Centroamérica-México</w:t>
            </w:r>
          </w:p>
          <w:p w14:paraId="3CC30359" w14:textId="1369E085" w:rsidR="008C19C7" w:rsidRDefault="008C19C7" w:rsidP="004D6281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n-GB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GB"/>
              </w:rPr>
              <w:t xml:space="preserve">25-26-27 </w:t>
            </w:r>
            <w:proofErr w:type="spellStart"/>
            <w:r>
              <w:rPr>
                <w:rFonts w:ascii="Times New Roman" w:hAnsi="Times New Roman" w:cs="Times New Roman"/>
                <w:sz w:val="22"/>
                <w:szCs w:val="22"/>
                <w:lang w:val="en-GB"/>
              </w:rPr>
              <w:t>Octubre</w:t>
            </w:r>
            <w:proofErr w:type="spellEnd"/>
            <w:r>
              <w:rPr>
                <w:rFonts w:ascii="Times New Roman" w:hAnsi="Times New Roman" w:cs="Times New Roman"/>
                <w:sz w:val="22"/>
                <w:szCs w:val="22"/>
                <w:lang w:val="en-GB"/>
              </w:rPr>
              <w:t xml:space="preserve"> 2017.</w:t>
            </w:r>
          </w:p>
          <w:p w14:paraId="20643950" w14:textId="77777777" w:rsidR="008C19C7" w:rsidRPr="00D85DDE" w:rsidRDefault="008C19C7" w:rsidP="004D6281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n-GB"/>
              </w:rPr>
            </w:pPr>
          </w:p>
          <w:p w14:paraId="3A460767" w14:textId="64626367" w:rsidR="00441CFD" w:rsidRPr="00441CFD" w:rsidRDefault="00441CFD" w:rsidP="004D6281">
            <w:pPr>
              <w:jc w:val="both"/>
              <w:rPr>
                <w:rFonts w:ascii="Times New Roman" w:hAnsi="Times New Roman" w:cs="Times New Roman"/>
                <w:b/>
                <w:sz w:val="22"/>
                <w:szCs w:val="22"/>
                <w:lang w:val="en-GB"/>
              </w:rPr>
            </w:pPr>
            <w:r w:rsidRPr="00441CFD">
              <w:rPr>
                <w:rFonts w:ascii="Times New Roman" w:hAnsi="Times New Roman" w:cs="Times New Roman"/>
                <w:b/>
                <w:sz w:val="22"/>
                <w:szCs w:val="22"/>
                <w:lang w:val="en-GB"/>
              </w:rPr>
              <w:t>► Royal Geographical Society. 2017. London, UK.</w:t>
            </w:r>
          </w:p>
          <w:p w14:paraId="2B96D1C9" w14:textId="6851BD0F" w:rsidR="00441CFD" w:rsidRPr="00441CFD" w:rsidRDefault="00441CFD" w:rsidP="004D6281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n-GB"/>
              </w:rPr>
            </w:pPr>
            <w:proofErr w:type="spellStart"/>
            <w:r>
              <w:rPr>
                <w:rFonts w:ascii="Times New Roman" w:hAnsi="Times New Roman" w:cs="Times New Roman"/>
                <w:sz w:val="22"/>
                <w:szCs w:val="22"/>
                <w:lang w:val="en-GB"/>
              </w:rPr>
              <w:t>Ponencia</w:t>
            </w:r>
            <w:proofErr w:type="spellEnd"/>
            <w:r>
              <w:rPr>
                <w:rFonts w:ascii="Times New Roman" w:hAnsi="Times New Roman" w:cs="Times New Roman"/>
                <w:sz w:val="22"/>
                <w:szCs w:val="22"/>
                <w:lang w:val="en-GB"/>
              </w:rPr>
              <w:t xml:space="preserve">: </w:t>
            </w:r>
            <w:r w:rsidR="002F1B8D" w:rsidRPr="002F1B8D">
              <w:rPr>
                <w:rFonts w:ascii="Times New Roman" w:hAnsi="Times New Roman" w:cs="Times New Roman"/>
                <w:iCs/>
                <w:sz w:val="22"/>
                <w:szCs w:val="22"/>
                <w:lang w:val="en-GB"/>
              </w:rPr>
              <w:t>Local Impacts of Global Wars: The Complexities and Incoherencies Around the Refugee Experience in Ecuador</w:t>
            </w:r>
            <w:r w:rsidR="002F1B8D">
              <w:rPr>
                <w:rFonts w:ascii="Times New Roman" w:hAnsi="Times New Roman" w:cs="Times New Roman"/>
                <w:sz w:val="22"/>
                <w:szCs w:val="22"/>
                <w:lang w:val="en-GB"/>
              </w:rPr>
              <w:t xml:space="preserve">. </w:t>
            </w:r>
          </w:p>
          <w:p w14:paraId="5A20484D" w14:textId="0BF16C4B" w:rsidR="00441CFD" w:rsidRPr="00FE5F42" w:rsidRDefault="00FE5F42" w:rsidP="004D6281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FE5F42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30 Agosto- 1 Septiembre 2017. </w:t>
            </w:r>
          </w:p>
          <w:p w14:paraId="23829A33" w14:textId="77777777" w:rsidR="00441CFD" w:rsidRPr="00FE5F42" w:rsidRDefault="00441CFD" w:rsidP="004D6281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4A9A5D46" w14:textId="574AE449" w:rsidR="004138D0" w:rsidRPr="00BF4E7F" w:rsidRDefault="004138D0" w:rsidP="004138D0">
            <w:pPr>
              <w:jc w:val="both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  <w:r w:rsidRPr="00BF4E7F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 xml:space="preserve">► </w:t>
            </w:r>
            <w:proofErr w:type="spellStart"/>
            <w:r w:rsidRPr="00BF4E7F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>Latin</w:t>
            </w:r>
            <w:proofErr w:type="spellEnd"/>
            <w:r w:rsidRPr="00BF4E7F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 xml:space="preserve"> American </w:t>
            </w:r>
            <w:proofErr w:type="spellStart"/>
            <w:r w:rsidRPr="00BF4E7F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>Studies</w:t>
            </w:r>
            <w:proofErr w:type="spellEnd"/>
            <w:r w:rsidRPr="00BF4E7F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 xml:space="preserve"> </w:t>
            </w:r>
            <w:proofErr w:type="spellStart"/>
            <w:r w:rsidRPr="00BF4E7F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>Association</w:t>
            </w:r>
            <w:proofErr w:type="spellEnd"/>
            <w:r w:rsidRPr="00BF4E7F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 xml:space="preserve"> 2017.Lima, </w:t>
            </w:r>
            <w:proofErr w:type="spellStart"/>
            <w:r w:rsidRPr="00BF4E7F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>Peru</w:t>
            </w:r>
            <w:proofErr w:type="spellEnd"/>
            <w:r w:rsidRPr="00BF4E7F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>.</w:t>
            </w:r>
          </w:p>
          <w:p w14:paraId="110667BC" w14:textId="77777777" w:rsidR="004138D0" w:rsidRPr="004138D0" w:rsidRDefault="004138D0" w:rsidP="004138D0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4138D0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Ponencia: ¡A combatir la migración irregularizada en tránsito y el tráfico de migrantes!</w:t>
            </w:r>
          </w:p>
          <w:p w14:paraId="3DC65C15" w14:textId="77777777" w:rsidR="004138D0" w:rsidRPr="004138D0" w:rsidRDefault="004138D0" w:rsidP="004138D0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4138D0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Efectos de la externalización de la frontera de U.S. en la zona de tránsito migratorio Ecuador-Colombia  </w:t>
            </w:r>
          </w:p>
          <w:p w14:paraId="544120CB" w14:textId="2C6A9C99" w:rsidR="004138D0" w:rsidRPr="00094746" w:rsidRDefault="004138D0" w:rsidP="004138D0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n-GB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GB"/>
              </w:rPr>
              <w:t xml:space="preserve">29 Abril-1 Mayo 2017. </w:t>
            </w:r>
          </w:p>
          <w:p w14:paraId="7790AC06" w14:textId="77777777" w:rsidR="004138D0" w:rsidRPr="004138D0" w:rsidRDefault="004138D0" w:rsidP="004D6281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n-GB"/>
              </w:rPr>
            </w:pPr>
          </w:p>
          <w:p w14:paraId="1BA18393" w14:textId="77777777" w:rsidR="004138D0" w:rsidRPr="004138D0" w:rsidRDefault="004138D0" w:rsidP="004138D0">
            <w:pPr>
              <w:jc w:val="both"/>
              <w:rPr>
                <w:rFonts w:ascii="Times New Roman" w:hAnsi="Times New Roman" w:cs="Times New Roman"/>
                <w:b/>
                <w:sz w:val="22"/>
                <w:szCs w:val="22"/>
                <w:lang w:val="en-GB"/>
              </w:rPr>
            </w:pPr>
            <w:r w:rsidRPr="004138D0">
              <w:rPr>
                <w:rFonts w:ascii="Times New Roman" w:hAnsi="Times New Roman" w:cs="Times New Roman"/>
                <w:sz w:val="22"/>
                <w:szCs w:val="22"/>
                <w:lang w:val="en-GB"/>
              </w:rPr>
              <w:t>►</w:t>
            </w:r>
            <w:r w:rsidRPr="004138D0">
              <w:rPr>
                <w:rFonts w:ascii="Times New Roman" w:hAnsi="Times New Roman" w:cs="Times New Roman"/>
                <w:b/>
                <w:sz w:val="22"/>
                <w:szCs w:val="22"/>
                <w:lang w:val="en-GB"/>
              </w:rPr>
              <w:t xml:space="preserve"> University of Texas in El Paso</w:t>
            </w:r>
            <w:r>
              <w:rPr>
                <w:rFonts w:ascii="Times New Roman" w:hAnsi="Times New Roman" w:cs="Times New Roman"/>
                <w:b/>
                <w:sz w:val="22"/>
                <w:szCs w:val="22"/>
                <w:lang w:val="en-GB"/>
              </w:rPr>
              <w:t xml:space="preserve">, </w:t>
            </w:r>
            <w:r w:rsidRPr="004138D0">
              <w:rPr>
                <w:rFonts w:ascii="Times New Roman" w:hAnsi="Times New Roman" w:cs="Times New Roman"/>
                <w:b/>
                <w:sz w:val="22"/>
                <w:szCs w:val="22"/>
                <w:lang w:val="en-GB"/>
              </w:rPr>
              <w:t>National Security Studies Institute</w:t>
            </w:r>
            <w:r>
              <w:rPr>
                <w:rFonts w:ascii="Times New Roman" w:hAnsi="Times New Roman" w:cs="Times New Roman"/>
                <w:b/>
                <w:sz w:val="22"/>
                <w:szCs w:val="22"/>
                <w:lang w:val="en-GB"/>
              </w:rPr>
              <w:t xml:space="preserve"> and </w:t>
            </w:r>
          </w:p>
          <w:p w14:paraId="7FB8BF96" w14:textId="636E7110" w:rsidR="004138D0" w:rsidRDefault="004138D0" w:rsidP="004138D0">
            <w:pPr>
              <w:jc w:val="both"/>
              <w:rPr>
                <w:rFonts w:ascii="Times New Roman" w:hAnsi="Times New Roman" w:cs="Times New Roman"/>
                <w:b/>
                <w:lang w:val="en-GB"/>
              </w:rPr>
            </w:pPr>
            <w:r w:rsidRPr="004138D0">
              <w:rPr>
                <w:rFonts w:ascii="Times New Roman" w:hAnsi="Times New Roman" w:cs="Times New Roman"/>
                <w:b/>
                <w:sz w:val="22"/>
                <w:szCs w:val="22"/>
                <w:lang w:val="en-GB"/>
              </w:rPr>
              <w:t>European University Institute</w:t>
            </w:r>
            <w:r>
              <w:rPr>
                <w:rFonts w:ascii="Times New Roman" w:hAnsi="Times New Roman" w:cs="Times New Roman"/>
                <w:b/>
                <w:sz w:val="22"/>
                <w:szCs w:val="22"/>
                <w:lang w:val="en-GB"/>
              </w:rPr>
              <w:t xml:space="preserve">. </w:t>
            </w:r>
            <w:r w:rsidRPr="004138D0">
              <w:rPr>
                <w:rFonts w:ascii="Times New Roman" w:hAnsi="Times New Roman" w:cs="Times New Roman"/>
                <w:b/>
                <w:sz w:val="22"/>
                <w:szCs w:val="22"/>
                <w:lang w:val="en-GB"/>
              </w:rPr>
              <w:t xml:space="preserve">Migration Policy </w:t>
            </w:r>
            <w:proofErr w:type="spellStart"/>
            <w:r w:rsidRPr="004138D0">
              <w:rPr>
                <w:rFonts w:ascii="Times New Roman" w:hAnsi="Times New Roman" w:cs="Times New Roman"/>
                <w:b/>
                <w:sz w:val="22"/>
                <w:szCs w:val="22"/>
                <w:lang w:val="en-GB"/>
              </w:rPr>
              <w:t>Center</w:t>
            </w:r>
            <w:proofErr w:type="spellEnd"/>
            <w:r>
              <w:rPr>
                <w:rFonts w:ascii="Times New Roman" w:hAnsi="Times New Roman" w:cs="Times New Roman"/>
                <w:b/>
                <w:sz w:val="22"/>
                <w:szCs w:val="22"/>
                <w:lang w:val="en-GB"/>
              </w:rPr>
              <w:t xml:space="preserve">. </w:t>
            </w:r>
            <w:r w:rsidRPr="004138D0">
              <w:rPr>
                <w:rFonts w:ascii="Times New Roman" w:hAnsi="Times New Roman" w:cs="Times New Roman"/>
                <w:b/>
                <w:lang w:val="en-GB"/>
              </w:rPr>
              <w:t>Workshop – Critical Approaches to Irregular Migration Facilitation: Dismantling the Human Smuggler Narrative</w:t>
            </w:r>
            <w:r>
              <w:rPr>
                <w:rFonts w:ascii="Times New Roman" w:hAnsi="Times New Roman" w:cs="Times New Roman"/>
                <w:b/>
                <w:lang w:val="en-GB"/>
              </w:rPr>
              <w:t xml:space="preserve">, El Paso, Texas. </w:t>
            </w:r>
          </w:p>
          <w:p w14:paraId="1EF45A5E" w14:textId="617B0DCC" w:rsidR="004138D0" w:rsidRDefault="004138D0" w:rsidP="004138D0">
            <w:pPr>
              <w:jc w:val="both"/>
              <w:rPr>
                <w:rFonts w:ascii="Times New Roman" w:hAnsi="Times New Roman" w:cs="Times New Roman"/>
                <w:lang w:val="en-GB"/>
              </w:rPr>
            </w:pPr>
            <w:proofErr w:type="spellStart"/>
            <w:r w:rsidRPr="004138D0">
              <w:rPr>
                <w:rFonts w:ascii="Times New Roman" w:hAnsi="Times New Roman" w:cs="Times New Roman"/>
                <w:lang w:val="en-GB"/>
              </w:rPr>
              <w:t>Ponencia</w:t>
            </w:r>
            <w:proofErr w:type="spellEnd"/>
            <w:r>
              <w:rPr>
                <w:rFonts w:ascii="Times New Roman" w:hAnsi="Times New Roman" w:cs="Times New Roman"/>
                <w:b/>
                <w:lang w:val="en-GB"/>
              </w:rPr>
              <w:t xml:space="preserve">: </w:t>
            </w:r>
            <w:r w:rsidRPr="004138D0">
              <w:rPr>
                <w:rFonts w:ascii="Times New Roman" w:hAnsi="Times New Roman" w:cs="Times New Roman"/>
                <w:lang w:val="en-GB"/>
              </w:rPr>
              <w:t>From South to North: Five Decade History of Coyoterismo and Irregularized Migration in the Ecuador-Mexico-U.S. Route</w:t>
            </w:r>
            <w:r>
              <w:rPr>
                <w:rFonts w:ascii="Times New Roman" w:hAnsi="Times New Roman" w:cs="Times New Roman"/>
                <w:lang w:val="en-GB"/>
              </w:rPr>
              <w:t xml:space="preserve">, 6-7 April 2017. </w:t>
            </w:r>
          </w:p>
          <w:p w14:paraId="6BAB4583" w14:textId="77777777" w:rsidR="00441CFD" w:rsidRDefault="00441CFD" w:rsidP="004138D0">
            <w:pPr>
              <w:jc w:val="both"/>
              <w:rPr>
                <w:rFonts w:ascii="Times New Roman" w:hAnsi="Times New Roman" w:cs="Times New Roman"/>
                <w:lang w:val="en-GB"/>
              </w:rPr>
            </w:pPr>
          </w:p>
          <w:p w14:paraId="01862ADF" w14:textId="77777777" w:rsidR="004138D0" w:rsidRDefault="004138D0" w:rsidP="004D6281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n-GB"/>
              </w:rPr>
            </w:pPr>
          </w:p>
          <w:p w14:paraId="15FEB98C" w14:textId="77777777" w:rsidR="006D46AA" w:rsidRDefault="007F7CA8" w:rsidP="004D6281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n-GB"/>
              </w:rPr>
            </w:pPr>
            <w:r w:rsidRPr="00DD7FCE">
              <w:rPr>
                <w:rFonts w:ascii="Times New Roman" w:hAnsi="Times New Roman" w:cs="Times New Roman"/>
                <w:sz w:val="22"/>
                <w:szCs w:val="22"/>
                <w:lang w:val="en-GB"/>
              </w:rPr>
              <w:t>►</w:t>
            </w:r>
            <w:r w:rsidR="006D46AA" w:rsidRPr="00DD7FCE">
              <w:rPr>
                <w:rFonts w:ascii="Times New Roman" w:hAnsi="Times New Roman" w:cs="Times New Roman"/>
                <w:sz w:val="22"/>
                <w:szCs w:val="22"/>
                <w:lang w:val="en-GB"/>
              </w:rPr>
              <w:t xml:space="preserve"> </w:t>
            </w:r>
            <w:r w:rsidR="006D46AA" w:rsidRPr="00DD7FCE">
              <w:rPr>
                <w:rFonts w:ascii="Times New Roman" w:hAnsi="Times New Roman" w:cs="Times New Roman"/>
                <w:b/>
                <w:sz w:val="22"/>
                <w:szCs w:val="22"/>
                <w:lang w:val="en-GB"/>
              </w:rPr>
              <w:t xml:space="preserve">Bielefeld University. </w:t>
            </w:r>
            <w:r w:rsidR="006D46AA" w:rsidRPr="006D46AA">
              <w:rPr>
                <w:rFonts w:ascii="Times New Roman" w:hAnsi="Times New Roman" w:cs="Times New Roman"/>
                <w:b/>
                <w:sz w:val="22"/>
                <w:szCs w:val="22"/>
                <w:lang w:val="en-GB"/>
              </w:rPr>
              <w:t>Workshop Migration Governance Beyond External Borders: Multi-level analysis and comparative perspectives on migration governance</w:t>
            </w:r>
            <w:r w:rsidR="006D46AA" w:rsidRPr="006D46AA">
              <w:rPr>
                <w:rFonts w:ascii="Times New Roman" w:hAnsi="Times New Roman" w:cs="Times New Roman"/>
                <w:sz w:val="22"/>
                <w:szCs w:val="22"/>
                <w:lang w:val="en-GB"/>
              </w:rPr>
              <w:t xml:space="preserve">. </w:t>
            </w:r>
          </w:p>
          <w:p w14:paraId="129B45BE" w14:textId="77777777" w:rsidR="006D46AA" w:rsidRPr="006D46AA" w:rsidRDefault="006D46AA" w:rsidP="006D46AA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n-GB"/>
              </w:rPr>
            </w:pPr>
            <w:proofErr w:type="spellStart"/>
            <w:r>
              <w:rPr>
                <w:rFonts w:ascii="Times New Roman" w:hAnsi="Times New Roman" w:cs="Times New Roman"/>
                <w:sz w:val="22"/>
                <w:szCs w:val="22"/>
                <w:lang w:val="en-GB"/>
              </w:rPr>
              <w:t>Ponencia</w:t>
            </w:r>
            <w:proofErr w:type="spellEnd"/>
            <w:r>
              <w:rPr>
                <w:rFonts w:ascii="Times New Roman" w:hAnsi="Times New Roman" w:cs="Times New Roman"/>
                <w:sz w:val="22"/>
                <w:szCs w:val="22"/>
                <w:lang w:val="en-GB"/>
              </w:rPr>
              <w:t xml:space="preserve">: </w:t>
            </w:r>
            <w:r w:rsidRPr="006D46AA">
              <w:rPr>
                <w:rFonts w:ascii="Times New Roman" w:hAnsi="Times New Roman" w:cs="Times New Roman"/>
                <w:sz w:val="22"/>
                <w:szCs w:val="22"/>
                <w:lang w:val="en-GB"/>
              </w:rPr>
              <w:t xml:space="preserve">Enduring irregularized transits through Ecuador. </w:t>
            </w:r>
          </w:p>
          <w:p w14:paraId="03812AAD" w14:textId="294086D0" w:rsidR="007F7CA8" w:rsidRPr="00D85DDE" w:rsidRDefault="006D46AA" w:rsidP="004D6281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n-GB"/>
              </w:rPr>
            </w:pPr>
            <w:r w:rsidRPr="006D46AA">
              <w:rPr>
                <w:rFonts w:ascii="Times New Roman" w:hAnsi="Times New Roman" w:cs="Times New Roman"/>
                <w:sz w:val="22"/>
                <w:szCs w:val="22"/>
                <w:lang w:val="en-GB"/>
              </w:rPr>
              <w:t>An Analysis of the Local effects of the U.S. Border Externalization Mechanism and the Digital Resistances of International Irr</w:t>
            </w:r>
            <w:r>
              <w:rPr>
                <w:rFonts w:ascii="Times New Roman" w:hAnsi="Times New Roman" w:cs="Times New Roman"/>
                <w:sz w:val="22"/>
                <w:szCs w:val="22"/>
                <w:lang w:val="en-GB"/>
              </w:rPr>
              <w:t xml:space="preserve">egularized Migrants in Transit. </w:t>
            </w:r>
            <w:r w:rsidRPr="00D85DDE">
              <w:rPr>
                <w:rFonts w:ascii="Times New Roman" w:hAnsi="Times New Roman" w:cs="Times New Roman"/>
                <w:sz w:val="22"/>
                <w:szCs w:val="22"/>
                <w:lang w:val="en-GB"/>
              </w:rPr>
              <w:t xml:space="preserve">16-17 March 2017. </w:t>
            </w:r>
          </w:p>
          <w:p w14:paraId="0D4EDE21" w14:textId="77777777" w:rsidR="007F7CA8" w:rsidRPr="00D85DDE" w:rsidRDefault="007F7CA8" w:rsidP="004D6281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n-GB"/>
              </w:rPr>
            </w:pPr>
          </w:p>
          <w:p w14:paraId="69F90CE6" w14:textId="77777777" w:rsidR="00441CFD" w:rsidRDefault="00441CFD" w:rsidP="00441CFD">
            <w:pPr>
              <w:jc w:val="both"/>
              <w:rPr>
                <w:rFonts w:ascii="Times New Roman" w:hAnsi="Times New Roman" w:cs="Times New Roman"/>
                <w:b/>
                <w:sz w:val="22"/>
                <w:szCs w:val="22"/>
                <w:lang w:val="en-GB"/>
              </w:rPr>
            </w:pPr>
            <w:r w:rsidRPr="00441CFD">
              <w:rPr>
                <w:rFonts w:ascii="Times New Roman" w:hAnsi="Times New Roman" w:cs="Times New Roman"/>
                <w:b/>
                <w:sz w:val="22"/>
                <w:szCs w:val="22"/>
                <w:lang w:val="en-GB"/>
              </w:rPr>
              <w:t xml:space="preserve">► American Studies Association. </w:t>
            </w:r>
            <w:r>
              <w:rPr>
                <w:rFonts w:ascii="Times New Roman" w:hAnsi="Times New Roman" w:cs="Times New Roman"/>
                <w:b/>
                <w:sz w:val="22"/>
                <w:szCs w:val="22"/>
                <w:lang w:val="en-GB"/>
              </w:rPr>
              <w:t xml:space="preserve">Home Not Home. </w:t>
            </w:r>
            <w:r w:rsidRPr="00441CFD">
              <w:rPr>
                <w:rFonts w:ascii="Times New Roman" w:hAnsi="Times New Roman" w:cs="Times New Roman"/>
                <w:b/>
                <w:sz w:val="22"/>
                <w:szCs w:val="22"/>
                <w:lang w:val="en-GB"/>
              </w:rPr>
              <w:t xml:space="preserve">Denver 2016. </w:t>
            </w:r>
          </w:p>
          <w:p w14:paraId="00E69A82" w14:textId="77777777" w:rsidR="002F1B8D" w:rsidRDefault="00441CFD" w:rsidP="002F1B8D">
            <w:pPr>
              <w:jc w:val="both"/>
              <w:rPr>
                <w:rFonts w:ascii="Times New Roman" w:hAnsi="Times New Roman" w:cs="Times New Roman"/>
                <w:iCs/>
                <w:sz w:val="22"/>
                <w:szCs w:val="22"/>
                <w:lang w:val="en-GB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2"/>
                <w:szCs w:val="22"/>
                <w:lang w:val="en-GB"/>
              </w:rPr>
              <w:t>Ponencia</w:t>
            </w:r>
            <w:proofErr w:type="spellEnd"/>
            <w:r>
              <w:rPr>
                <w:rFonts w:ascii="Times New Roman" w:hAnsi="Times New Roman" w:cs="Times New Roman"/>
                <w:b/>
                <w:sz w:val="22"/>
                <w:szCs w:val="22"/>
                <w:lang w:val="en-GB"/>
              </w:rPr>
              <w:t>:</w:t>
            </w:r>
            <w:r w:rsidR="002F1B8D">
              <w:rPr>
                <w:rFonts w:ascii="Times New Roman" w:hAnsi="Times New Roman" w:cs="Times New Roman"/>
                <w:b/>
                <w:sz w:val="22"/>
                <w:szCs w:val="22"/>
                <w:lang w:val="en-GB"/>
              </w:rPr>
              <w:t xml:space="preserve"> </w:t>
            </w:r>
            <w:r w:rsidR="002F1B8D" w:rsidRPr="002F1B8D">
              <w:rPr>
                <w:rFonts w:ascii="Times New Roman" w:hAnsi="Times New Roman" w:cs="Times New Roman"/>
                <w:iCs/>
                <w:sz w:val="22"/>
                <w:szCs w:val="22"/>
                <w:lang w:val="en-GB"/>
              </w:rPr>
              <w:t>Local Impacts of Global Wars: The Complexities and Incoherencies Around the Refugee Experience in Ecuador</w:t>
            </w:r>
            <w:r w:rsidR="002F1B8D">
              <w:rPr>
                <w:rFonts w:ascii="Times New Roman" w:hAnsi="Times New Roman" w:cs="Times New Roman"/>
                <w:iCs/>
                <w:sz w:val="22"/>
                <w:szCs w:val="22"/>
                <w:lang w:val="en-GB"/>
              </w:rPr>
              <w:t xml:space="preserve">. </w:t>
            </w:r>
          </w:p>
          <w:p w14:paraId="39C4B678" w14:textId="0630851E" w:rsidR="00441CFD" w:rsidRPr="00D85DDE" w:rsidRDefault="002F1B8D" w:rsidP="004D6281">
            <w:pPr>
              <w:jc w:val="both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  <w:r w:rsidRPr="00D85DDE">
              <w:rPr>
                <w:rFonts w:ascii="Times New Roman" w:hAnsi="Times New Roman" w:cs="Times New Roman"/>
                <w:iCs/>
                <w:sz w:val="22"/>
                <w:szCs w:val="22"/>
                <w:lang w:val="es-ES"/>
              </w:rPr>
              <w:t>16-19 Noviembre 2016.</w:t>
            </w:r>
          </w:p>
          <w:p w14:paraId="4A98FB9A" w14:textId="77777777" w:rsidR="00441CFD" w:rsidRPr="00D85DDE" w:rsidRDefault="00441CFD" w:rsidP="004D6281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5498F1AD" w14:textId="77777777" w:rsidR="00B52A3D" w:rsidRDefault="00B52A3D" w:rsidP="004D6281">
            <w:pPr>
              <w:jc w:val="both"/>
              <w:rPr>
                <w:rFonts w:ascii="Times New Roman" w:hAnsi="Times New Roman" w:cs="Times New Roman"/>
                <w:b/>
                <w:sz w:val="22"/>
                <w:szCs w:val="22"/>
                <w:lang w:val="es-MX"/>
              </w:rPr>
            </w:pPr>
            <w:r w:rsidRPr="006D46AA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► </w:t>
            </w:r>
            <w:r w:rsidRPr="006D46AA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>F</w:t>
            </w:r>
            <w:r w:rsidRPr="00595354">
              <w:rPr>
                <w:rFonts w:ascii="Times New Roman" w:hAnsi="Times New Roman" w:cs="Times New Roman"/>
                <w:b/>
                <w:sz w:val="22"/>
                <w:szCs w:val="22"/>
                <w:lang w:val="es-MX"/>
              </w:rPr>
              <w:t>acultad Latinoamericana de Ciencias Sociales</w:t>
            </w:r>
            <w:r>
              <w:rPr>
                <w:rFonts w:ascii="Times New Roman" w:hAnsi="Times New Roman" w:cs="Times New Roman"/>
                <w:b/>
                <w:sz w:val="22"/>
                <w:szCs w:val="22"/>
                <w:lang w:val="es-MX"/>
              </w:rPr>
              <w:t xml:space="preserve">. </w:t>
            </w:r>
            <w:r w:rsidRPr="004D6281">
              <w:rPr>
                <w:rFonts w:ascii="Times New Roman" w:hAnsi="Times New Roman" w:cs="Times New Roman"/>
                <w:b/>
                <w:sz w:val="22"/>
                <w:szCs w:val="22"/>
                <w:lang w:val="es-MX"/>
              </w:rPr>
              <w:t>Departamento de Sociología y Estudios de Género</w:t>
            </w:r>
            <w:r>
              <w:rPr>
                <w:rFonts w:ascii="Times New Roman" w:hAnsi="Times New Roman" w:cs="Times New Roman"/>
                <w:b/>
                <w:sz w:val="22"/>
                <w:szCs w:val="22"/>
                <w:lang w:val="es-MX"/>
              </w:rPr>
              <w:t>.</w:t>
            </w:r>
            <w:r w:rsidRPr="00B52A3D">
              <w:rPr>
                <w:lang w:val="es-MX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2"/>
                <w:szCs w:val="22"/>
                <w:lang w:val="es-MX"/>
              </w:rPr>
              <w:t>Panel: M</w:t>
            </w:r>
            <w:r w:rsidRPr="00B52A3D">
              <w:rPr>
                <w:rFonts w:ascii="Times New Roman" w:hAnsi="Times New Roman" w:cs="Times New Roman"/>
                <w:b/>
                <w:sz w:val="22"/>
                <w:szCs w:val="22"/>
                <w:lang w:val="es-MX"/>
              </w:rPr>
              <w:t>igrantes en tránsito, tráfico de personas y derechos humanos</w:t>
            </w:r>
            <w:r>
              <w:rPr>
                <w:rFonts w:ascii="Times New Roman" w:hAnsi="Times New Roman" w:cs="Times New Roman"/>
                <w:b/>
                <w:sz w:val="22"/>
                <w:szCs w:val="22"/>
                <w:lang w:val="es-MX"/>
              </w:rPr>
              <w:t>.</w:t>
            </w:r>
          </w:p>
          <w:p w14:paraId="0A7C60A7" w14:textId="77777777" w:rsidR="00B52A3D" w:rsidRPr="00B52A3D" w:rsidRDefault="00B52A3D" w:rsidP="004D6281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MX"/>
              </w:rPr>
            </w:pPr>
            <w:r w:rsidRPr="00B52A3D">
              <w:rPr>
                <w:rFonts w:ascii="Times New Roman" w:hAnsi="Times New Roman" w:cs="Times New Roman"/>
                <w:sz w:val="22"/>
                <w:szCs w:val="22"/>
                <w:lang w:val="es-MX"/>
              </w:rPr>
              <w:t>Ponencia: La migración irregularizada en tránsito por la región: entre el control y la violencia</w:t>
            </w:r>
            <w:r>
              <w:rPr>
                <w:rFonts w:ascii="Times New Roman" w:hAnsi="Times New Roman" w:cs="Times New Roman"/>
                <w:sz w:val="22"/>
                <w:szCs w:val="22"/>
                <w:lang w:val="es-MX"/>
              </w:rPr>
              <w:t xml:space="preserve">, Quito, 22 de agosto 2016. </w:t>
            </w:r>
          </w:p>
          <w:p w14:paraId="4120C125" w14:textId="77777777" w:rsidR="00B52A3D" w:rsidRDefault="00B52A3D" w:rsidP="004D6281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MX"/>
              </w:rPr>
            </w:pPr>
          </w:p>
          <w:p w14:paraId="209E911E" w14:textId="77777777" w:rsidR="00094746" w:rsidRDefault="00094746" w:rsidP="004D6281">
            <w:pPr>
              <w:jc w:val="both"/>
              <w:rPr>
                <w:rFonts w:ascii="Times New Roman" w:hAnsi="Times New Roman" w:cs="Times New Roman"/>
                <w:b/>
                <w:sz w:val="22"/>
                <w:szCs w:val="22"/>
                <w:lang w:val="es-MX"/>
              </w:rPr>
            </w:pPr>
            <w:r w:rsidRPr="002D7579">
              <w:rPr>
                <w:rFonts w:ascii="Times New Roman" w:hAnsi="Times New Roman" w:cs="Times New Roman"/>
                <w:sz w:val="22"/>
                <w:szCs w:val="22"/>
                <w:lang w:val="es-MX"/>
              </w:rPr>
              <w:t>►</w:t>
            </w:r>
            <w:r>
              <w:rPr>
                <w:rFonts w:ascii="Times New Roman" w:hAnsi="Times New Roman" w:cs="Times New Roman"/>
                <w:sz w:val="22"/>
                <w:szCs w:val="22"/>
                <w:lang w:val="es-MX"/>
              </w:rPr>
              <w:t xml:space="preserve"> </w:t>
            </w:r>
            <w:r w:rsidRPr="00595354">
              <w:rPr>
                <w:rFonts w:ascii="Times New Roman" w:hAnsi="Times New Roman" w:cs="Times New Roman"/>
                <w:b/>
                <w:sz w:val="22"/>
                <w:szCs w:val="22"/>
                <w:lang w:val="es-MX"/>
              </w:rPr>
              <w:t>Facultad Latinoamericana de Ciencias Sociales</w:t>
            </w:r>
            <w:r>
              <w:rPr>
                <w:rFonts w:ascii="Times New Roman" w:hAnsi="Times New Roman" w:cs="Times New Roman"/>
                <w:b/>
                <w:sz w:val="22"/>
                <w:szCs w:val="22"/>
                <w:lang w:val="es-MX"/>
              </w:rPr>
              <w:t xml:space="preserve">. </w:t>
            </w:r>
            <w:r w:rsidRPr="004D6281">
              <w:rPr>
                <w:rFonts w:ascii="Times New Roman" w:hAnsi="Times New Roman" w:cs="Times New Roman"/>
                <w:b/>
                <w:sz w:val="22"/>
                <w:szCs w:val="22"/>
                <w:lang w:val="es-MX"/>
              </w:rPr>
              <w:t>Departamento de Sociología y Estudios de Género</w:t>
            </w:r>
            <w:r>
              <w:rPr>
                <w:rFonts w:ascii="Times New Roman" w:hAnsi="Times New Roman" w:cs="Times New Roman"/>
                <w:b/>
                <w:sz w:val="22"/>
                <w:szCs w:val="22"/>
                <w:lang w:val="es-MX"/>
              </w:rPr>
              <w:t xml:space="preserve">. Seminario Bi-nacional Ecuador-Perú Trata de Personas y Tráfico de Migrantes. </w:t>
            </w:r>
          </w:p>
          <w:p w14:paraId="7E31FC38" w14:textId="77777777" w:rsidR="00094746" w:rsidRDefault="00094746" w:rsidP="004D6281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MX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s-MX"/>
              </w:rPr>
              <w:lastRenderedPageBreak/>
              <w:t xml:space="preserve">Ponencia: </w:t>
            </w:r>
            <w:r w:rsidRPr="00094746">
              <w:rPr>
                <w:rFonts w:ascii="Times New Roman" w:hAnsi="Times New Roman" w:cs="Times New Roman"/>
                <w:sz w:val="22"/>
                <w:szCs w:val="22"/>
                <w:lang w:val="es-MX"/>
              </w:rPr>
              <w:t>El tráfico de migrantes: ¿delito o pieza clave de la acumulación capitalista?</w:t>
            </w:r>
            <w:r>
              <w:rPr>
                <w:rFonts w:ascii="Times New Roman" w:hAnsi="Times New Roman" w:cs="Times New Roman"/>
                <w:sz w:val="22"/>
                <w:szCs w:val="22"/>
                <w:lang w:val="es-MX"/>
              </w:rPr>
              <w:t xml:space="preserve">, Quito 4-5 Julio 2016. </w:t>
            </w:r>
          </w:p>
          <w:p w14:paraId="5EA5E5C1" w14:textId="77777777" w:rsidR="00094746" w:rsidRPr="00094746" w:rsidRDefault="00094746" w:rsidP="004D6281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MX"/>
              </w:rPr>
            </w:pPr>
          </w:p>
          <w:p w14:paraId="1D6C0F3B" w14:textId="77777777" w:rsidR="00094746" w:rsidRPr="00094746" w:rsidRDefault="00094746" w:rsidP="00094746">
            <w:pPr>
              <w:jc w:val="both"/>
              <w:rPr>
                <w:rFonts w:ascii="Times New Roman" w:hAnsi="Times New Roman" w:cs="Times New Roman"/>
                <w:b/>
                <w:sz w:val="22"/>
                <w:szCs w:val="22"/>
                <w:lang w:val="en-GB"/>
              </w:rPr>
            </w:pPr>
            <w:r w:rsidRPr="00094746">
              <w:rPr>
                <w:rFonts w:ascii="Times New Roman" w:hAnsi="Times New Roman" w:cs="Times New Roman"/>
                <w:b/>
                <w:sz w:val="22"/>
                <w:szCs w:val="22"/>
                <w:lang w:val="en-GB"/>
              </w:rPr>
              <w:t>► Latin American Studies Association 2016.NYC, U.S.</w:t>
            </w:r>
          </w:p>
          <w:p w14:paraId="55911669" w14:textId="77777777" w:rsidR="00094746" w:rsidRPr="00094746" w:rsidRDefault="00B52A3D" w:rsidP="00094746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n-GB"/>
              </w:rPr>
            </w:pPr>
            <w:proofErr w:type="spellStart"/>
            <w:r>
              <w:rPr>
                <w:rFonts w:ascii="Times New Roman" w:hAnsi="Times New Roman" w:cs="Times New Roman"/>
                <w:sz w:val="22"/>
                <w:szCs w:val="22"/>
                <w:lang w:val="en-GB"/>
              </w:rPr>
              <w:t>Ponen</w:t>
            </w:r>
            <w:r w:rsidR="00094746">
              <w:rPr>
                <w:rFonts w:ascii="Times New Roman" w:hAnsi="Times New Roman" w:cs="Times New Roman"/>
                <w:sz w:val="22"/>
                <w:szCs w:val="22"/>
                <w:lang w:val="en-GB"/>
              </w:rPr>
              <w:t>c</w:t>
            </w:r>
            <w:r>
              <w:rPr>
                <w:rFonts w:ascii="Times New Roman" w:hAnsi="Times New Roman" w:cs="Times New Roman"/>
                <w:sz w:val="22"/>
                <w:szCs w:val="22"/>
                <w:lang w:val="en-GB"/>
              </w:rPr>
              <w:t>i</w:t>
            </w:r>
            <w:r w:rsidR="00094746">
              <w:rPr>
                <w:rFonts w:ascii="Times New Roman" w:hAnsi="Times New Roman" w:cs="Times New Roman"/>
                <w:sz w:val="22"/>
                <w:szCs w:val="22"/>
                <w:lang w:val="en-GB"/>
              </w:rPr>
              <w:t>a</w:t>
            </w:r>
            <w:proofErr w:type="spellEnd"/>
            <w:r w:rsidR="00094746">
              <w:rPr>
                <w:rFonts w:ascii="Times New Roman" w:hAnsi="Times New Roman" w:cs="Times New Roman"/>
                <w:sz w:val="22"/>
                <w:szCs w:val="22"/>
                <w:lang w:val="en-GB"/>
              </w:rPr>
              <w:t xml:space="preserve">: </w:t>
            </w:r>
            <w:r w:rsidR="00094746" w:rsidRPr="00094746">
              <w:rPr>
                <w:rFonts w:ascii="Times New Roman" w:hAnsi="Times New Roman" w:cs="Times New Roman"/>
                <w:sz w:val="22"/>
                <w:szCs w:val="22"/>
                <w:lang w:val="en-GB"/>
              </w:rPr>
              <w:t>Capturing spatial transformations. Methodological reflections for analysing</w:t>
            </w:r>
          </w:p>
          <w:p w14:paraId="3A159B07" w14:textId="77777777" w:rsidR="00094746" w:rsidRPr="00094746" w:rsidRDefault="00094746" w:rsidP="00094746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n-GB"/>
              </w:rPr>
            </w:pPr>
            <w:r w:rsidRPr="00094746">
              <w:rPr>
                <w:rFonts w:ascii="Times New Roman" w:hAnsi="Times New Roman" w:cs="Times New Roman"/>
                <w:sz w:val="22"/>
                <w:szCs w:val="22"/>
                <w:lang w:val="en-GB"/>
              </w:rPr>
              <w:t xml:space="preserve">migration transitions and the configuration of a global zone of </w:t>
            </w:r>
            <w:r>
              <w:rPr>
                <w:rFonts w:ascii="Times New Roman" w:hAnsi="Times New Roman" w:cs="Times New Roman"/>
                <w:sz w:val="22"/>
                <w:szCs w:val="22"/>
                <w:lang w:val="en-GB"/>
              </w:rPr>
              <w:t>transit in contemporary Ecuador, NYC, 27-30 May 2016.</w:t>
            </w:r>
          </w:p>
          <w:p w14:paraId="69E9300F" w14:textId="77777777" w:rsidR="00094746" w:rsidRPr="00094746" w:rsidRDefault="00094746" w:rsidP="004D6281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n-GB"/>
              </w:rPr>
            </w:pPr>
          </w:p>
          <w:p w14:paraId="31E5AB75" w14:textId="77777777" w:rsidR="00465243" w:rsidRDefault="00465243" w:rsidP="004D6281">
            <w:pPr>
              <w:jc w:val="both"/>
              <w:rPr>
                <w:rFonts w:ascii="Times New Roman" w:hAnsi="Times New Roman" w:cs="Times New Roman"/>
                <w:b/>
                <w:sz w:val="22"/>
                <w:szCs w:val="22"/>
                <w:lang w:val="es-MX"/>
              </w:rPr>
            </w:pPr>
            <w:r w:rsidRPr="002D7579">
              <w:rPr>
                <w:rFonts w:ascii="Times New Roman" w:hAnsi="Times New Roman" w:cs="Times New Roman"/>
                <w:sz w:val="22"/>
                <w:szCs w:val="22"/>
                <w:lang w:val="es-MX"/>
              </w:rPr>
              <w:t>►</w:t>
            </w:r>
            <w:r>
              <w:rPr>
                <w:rFonts w:ascii="Times New Roman" w:hAnsi="Times New Roman" w:cs="Times New Roman"/>
                <w:sz w:val="22"/>
                <w:szCs w:val="22"/>
                <w:lang w:val="es-MX"/>
              </w:rPr>
              <w:t xml:space="preserve"> </w:t>
            </w:r>
            <w:r w:rsidRPr="00595354">
              <w:rPr>
                <w:rFonts w:ascii="Times New Roman" w:hAnsi="Times New Roman" w:cs="Times New Roman"/>
                <w:b/>
                <w:sz w:val="22"/>
                <w:szCs w:val="22"/>
                <w:lang w:val="es-MX"/>
              </w:rPr>
              <w:t>Facultad Latinoamericana de Ciencias Sociales</w:t>
            </w:r>
            <w:r>
              <w:rPr>
                <w:rFonts w:ascii="Times New Roman" w:hAnsi="Times New Roman" w:cs="Times New Roman"/>
                <w:b/>
                <w:sz w:val="22"/>
                <w:szCs w:val="22"/>
                <w:lang w:val="es-MX"/>
              </w:rPr>
              <w:t xml:space="preserve">. </w:t>
            </w:r>
            <w:r w:rsidRPr="004D6281">
              <w:rPr>
                <w:rFonts w:ascii="Times New Roman" w:hAnsi="Times New Roman" w:cs="Times New Roman"/>
                <w:b/>
                <w:sz w:val="22"/>
                <w:szCs w:val="22"/>
                <w:lang w:val="es-MX"/>
              </w:rPr>
              <w:t>Departamento de Sociología y Estudios de Género</w:t>
            </w:r>
            <w:r>
              <w:rPr>
                <w:rFonts w:ascii="Times New Roman" w:hAnsi="Times New Roman" w:cs="Times New Roman"/>
                <w:b/>
                <w:sz w:val="22"/>
                <w:szCs w:val="22"/>
                <w:lang w:val="es-MX"/>
              </w:rPr>
              <w:t>, Coloquios Aprovisionar y E</w:t>
            </w:r>
            <w:r w:rsidRPr="00465243">
              <w:rPr>
                <w:rFonts w:ascii="Times New Roman" w:hAnsi="Times New Roman" w:cs="Times New Roman"/>
                <w:b/>
                <w:sz w:val="22"/>
                <w:szCs w:val="22"/>
                <w:lang w:val="es-MX"/>
              </w:rPr>
              <w:t xml:space="preserve">xpropiar. </w:t>
            </w:r>
          </w:p>
          <w:p w14:paraId="52EF7295" w14:textId="77777777" w:rsidR="00465243" w:rsidRPr="00465243" w:rsidRDefault="00465243" w:rsidP="004D6281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MX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s-MX"/>
              </w:rPr>
              <w:t xml:space="preserve">Ponencia: </w:t>
            </w:r>
            <w:r w:rsidRPr="00465243">
              <w:rPr>
                <w:rFonts w:ascii="Times New Roman" w:hAnsi="Times New Roman" w:cs="Times New Roman"/>
                <w:sz w:val="22"/>
                <w:szCs w:val="22"/>
                <w:lang w:val="es-MX"/>
              </w:rPr>
              <w:t>Migrantes y violencias en el Estado Capitalista</w:t>
            </w:r>
            <w:r>
              <w:rPr>
                <w:rFonts w:ascii="Times New Roman" w:hAnsi="Times New Roman" w:cs="Times New Roman"/>
                <w:sz w:val="22"/>
                <w:szCs w:val="22"/>
                <w:lang w:val="es-MX"/>
              </w:rPr>
              <w:t xml:space="preserve">, </w:t>
            </w:r>
            <w:r w:rsidRPr="00465243">
              <w:rPr>
                <w:rFonts w:ascii="Times New Roman" w:hAnsi="Times New Roman" w:cs="Times New Roman"/>
                <w:sz w:val="22"/>
                <w:szCs w:val="22"/>
                <w:lang w:val="es-MX"/>
              </w:rPr>
              <w:t xml:space="preserve">Quito, 15 de Abril 2016. </w:t>
            </w:r>
          </w:p>
          <w:p w14:paraId="470B981E" w14:textId="77777777" w:rsidR="00465243" w:rsidRPr="00465243" w:rsidRDefault="00465243" w:rsidP="004D6281">
            <w:pPr>
              <w:jc w:val="both"/>
              <w:rPr>
                <w:rFonts w:ascii="Times New Roman" w:hAnsi="Times New Roman" w:cs="Times New Roman"/>
                <w:b/>
                <w:sz w:val="22"/>
                <w:szCs w:val="22"/>
                <w:lang w:val="es-MX"/>
              </w:rPr>
            </w:pPr>
          </w:p>
          <w:p w14:paraId="22D79682" w14:textId="77777777" w:rsidR="00717CA9" w:rsidRDefault="00717CA9" w:rsidP="004D6281">
            <w:pPr>
              <w:jc w:val="both"/>
              <w:rPr>
                <w:rFonts w:ascii="Times New Roman" w:hAnsi="Times New Roman" w:cs="Times New Roman"/>
                <w:b/>
                <w:sz w:val="22"/>
                <w:szCs w:val="22"/>
                <w:lang w:val="en-GB"/>
              </w:rPr>
            </w:pPr>
            <w:r w:rsidRPr="00717CA9">
              <w:rPr>
                <w:rFonts w:ascii="Times New Roman" w:hAnsi="Times New Roman" w:cs="Times New Roman"/>
                <w:b/>
                <w:sz w:val="22"/>
                <w:szCs w:val="22"/>
                <w:lang w:val="en-GB"/>
              </w:rPr>
              <w:t>►</w:t>
            </w:r>
            <w:r>
              <w:t xml:space="preserve"> </w:t>
            </w:r>
            <w:r w:rsidRPr="00717CA9">
              <w:rPr>
                <w:rFonts w:ascii="Times New Roman" w:hAnsi="Times New Roman" w:cs="Times New Roman"/>
                <w:b/>
                <w:sz w:val="22"/>
                <w:szCs w:val="22"/>
                <w:lang w:val="en-GB"/>
              </w:rPr>
              <w:t>Migration Policy Centre of the European University Institute, Robert Schuman Centre for Advanced Studies, and the National Security Studies Institute, University of Texas in El Paso</w:t>
            </w:r>
            <w:r>
              <w:rPr>
                <w:rFonts w:ascii="Times New Roman" w:hAnsi="Times New Roman" w:cs="Times New Roman"/>
                <w:b/>
                <w:sz w:val="22"/>
                <w:szCs w:val="22"/>
                <w:lang w:val="en-GB"/>
              </w:rPr>
              <w:t xml:space="preserve">: </w:t>
            </w:r>
            <w:r w:rsidRPr="00717CA9">
              <w:rPr>
                <w:rFonts w:ascii="Times New Roman" w:hAnsi="Times New Roman" w:cs="Times New Roman"/>
                <w:b/>
                <w:sz w:val="22"/>
                <w:szCs w:val="22"/>
                <w:lang w:val="en-GB"/>
              </w:rPr>
              <w:t>Workshop – Critical Approaches to Irregular Migration Facilitation: Dismantling the Human Smuggler Narrative</w:t>
            </w:r>
            <w:r>
              <w:rPr>
                <w:rFonts w:ascii="Times New Roman" w:hAnsi="Times New Roman" w:cs="Times New Roman"/>
                <w:b/>
                <w:sz w:val="22"/>
                <w:szCs w:val="22"/>
                <w:lang w:val="en-GB"/>
              </w:rPr>
              <w:t xml:space="preserve">. </w:t>
            </w:r>
            <w:r w:rsidRPr="00717CA9">
              <w:rPr>
                <w:rFonts w:ascii="Times New Roman" w:hAnsi="Times New Roman" w:cs="Times New Roman"/>
                <w:b/>
                <w:sz w:val="22"/>
                <w:szCs w:val="22"/>
                <w:lang w:val="en-GB"/>
              </w:rPr>
              <w:t>Villa La Fonte European University Institute, Florence, Italy</w:t>
            </w:r>
            <w:r>
              <w:rPr>
                <w:rFonts w:ascii="Times New Roman" w:hAnsi="Times New Roman" w:cs="Times New Roman"/>
                <w:b/>
                <w:sz w:val="22"/>
                <w:szCs w:val="22"/>
                <w:lang w:val="en-GB"/>
              </w:rPr>
              <w:t xml:space="preserve">. </w:t>
            </w:r>
          </w:p>
          <w:p w14:paraId="43B5CA60" w14:textId="77777777" w:rsidR="00717CA9" w:rsidRPr="00717CA9" w:rsidRDefault="00465243" w:rsidP="00717CA9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n-GB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GB"/>
              </w:rPr>
              <w:t xml:space="preserve">Paper: </w:t>
            </w:r>
            <w:r w:rsidR="00717CA9" w:rsidRPr="00717CA9">
              <w:rPr>
                <w:rFonts w:ascii="Times New Roman" w:hAnsi="Times New Roman" w:cs="Times New Roman"/>
                <w:sz w:val="22"/>
                <w:szCs w:val="22"/>
                <w:lang w:val="en-GB"/>
              </w:rPr>
              <w:t>Beyond common-sense notions about the smuggling of migrants: local</w:t>
            </w:r>
          </w:p>
          <w:p w14:paraId="302193DA" w14:textId="77777777" w:rsidR="00717CA9" w:rsidRPr="0061450A" w:rsidRDefault="00717CA9" w:rsidP="00717CA9">
            <w:pPr>
              <w:jc w:val="both"/>
              <w:rPr>
                <w:rFonts w:ascii="Times New Roman" w:hAnsi="Times New Roman" w:cs="Times New Roman"/>
                <w:b/>
                <w:sz w:val="22"/>
                <w:szCs w:val="22"/>
                <w:lang w:val="es-MX"/>
              </w:rPr>
            </w:pPr>
            <w:r w:rsidRPr="00717CA9">
              <w:rPr>
                <w:rFonts w:ascii="Times New Roman" w:hAnsi="Times New Roman" w:cs="Times New Roman"/>
                <w:sz w:val="22"/>
                <w:szCs w:val="22"/>
                <w:lang w:val="en-GB"/>
              </w:rPr>
              <w:t xml:space="preserve">findings from clandestine experiences from Ecuador to the US. </w:t>
            </w:r>
            <w:r w:rsidRPr="0061450A">
              <w:rPr>
                <w:rFonts w:ascii="Times New Roman" w:hAnsi="Times New Roman" w:cs="Times New Roman"/>
                <w:sz w:val="22"/>
                <w:szCs w:val="22"/>
                <w:lang w:val="es-MX"/>
              </w:rPr>
              <w:t>Tuesday 05 April 2016 - Wednesday 06 April 2016.</w:t>
            </w:r>
            <w:r w:rsidRPr="0061450A">
              <w:rPr>
                <w:rFonts w:ascii="Times New Roman" w:hAnsi="Times New Roman" w:cs="Times New Roman"/>
                <w:b/>
                <w:sz w:val="22"/>
                <w:szCs w:val="22"/>
                <w:lang w:val="es-MX"/>
              </w:rPr>
              <w:tab/>
            </w:r>
          </w:p>
          <w:p w14:paraId="1331D6E8" w14:textId="77777777" w:rsidR="00717CA9" w:rsidRPr="0061450A" w:rsidRDefault="00717CA9" w:rsidP="004D6281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MX"/>
              </w:rPr>
            </w:pPr>
          </w:p>
          <w:p w14:paraId="7A0E4B68" w14:textId="77777777" w:rsidR="004D6281" w:rsidRPr="004D6281" w:rsidRDefault="004D6281" w:rsidP="004D6281">
            <w:pPr>
              <w:jc w:val="both"/>
              <w:rPr>
                <w:rFonts w:ascii="Times New Roman" w:hAnsi="Times New Roman" w:cs="Times New Roman"/>
                <w:b/>
                <w:sz w:val="22"/>
                <w:szCs w:val="22"/>
                <w:lang w:val="es-MX"/>
              </w:rPr>
            </w:pPr>
            <w:r w:rsidRPr="002D7579">
              <w:rPr>
                <w:rFonts w:ascii="Times New Roman" w:hAnsi="Times New Roman" w:cs="Times New Roman"/>
                <w:sz w:val="22"/>
                <w:szCs w:val="22"/>
                <w:lang w:val="es-MX"/>
              </w:rPr>
              <w:t>►</w:t>
            </w:r>
            <w:r>
              <w:rPr>
                <w:rFonts w:ascii="Times New Roman" w:hAnsi="Times New Roman" w:cs="Times New Roman"/>
                <w:sz w:val="22"/>
                <w:szCs w:val="22"/>
                <w:lang w:val="es-MX"/>
              </w:rPr>
              <w:t xml:space="preserve"> </w:t>
            </w:r>
            <w:r w:rsidRPr="00595354">
              <w:rPr>
                <w:rFonts w:ascii="Times New Roman" w:hAnsi="Times New Roman" w:cs="Times New Roman"/>
                <w:b/>
                <w:sz w:val="22"/>
                <w:szCs w:val="22"/>
                <w:lang w:val="es-MX"/>
              </w:rPr>
              <w:t>Facultad Latinoamericana de Ciencias Sociales</w:t>
            </w:r>
            <w:r>
              <w:rPr>
                <w:rFonts w:ascii="Times New Roman" w:hAnsi="Times New Roman" w:cs="Times New Roman"/>
                <w:b/>
                <w:sz w:val="22"/>
                <w:szCs w:val="22"/>
                <w:lang w:val="es-MX"/>
              </w:rPr>
              <w:t xml:space="preserve">. </w:t>
            </w:r>
            <w:r w:rsidRPr="004D6281">
              <w:rPr>
                <w:rFonts w:ascii="Times New Roman" w:hAnsi="Times New Roman" w:cs="Times New Roman"/>
                <w:b/>
                <w:sz w:val="22"/>
                <w:szCs w:val="22"/>
                <w:lang w:val="es-MX"/>
              </w:rPr>
              <w:t xml:space="preserve">Departamento de Sociología y Estudios de Género, el Observatorio sobre Trata de personas y tráfico de migrantes-capítulo Ecuador, </w:t>
            </w:r>
          </w:p>
          <w:p w14:paraId="116FDFC7" w14:textId="77777777" w:rsidR="00465243" w:rsidRPr="00465243" w:rsidRDefault="004D6281" w:rsidP="00465243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MX"/>
              </w:rPr>
            </w:pPr>
            <w:r w:rsidRPr="004D6281">
              <w:rPr>
                <w:rFonts w:ascii="Times New Roman" w:hAnsi="Times New Roman" w:cs="Times New Roman"/>
                <w:b/>
                <w:sz w:val="22"/>
                <w:szCs w:val="22"/>
                <w:lang w:val="es-MX"/>
              </w:rPr>
              <w:t>con el apoyo de Save the Children y AECID</w:t>
            </w:r>
            <w:r>
              <w:rPr>
                <w:rFonts w:ascii="Times New Roman" w:hAnsi="Times New Roman" w:cs="Times New Roman"/>
                <w:b/>
                <w:sz w:val="22"/>
                <w:szCs w:val="22"/>
                <w:lang w:val="es-MX"/>
              </w:rPr>
              <w:t xml:space="preserve">. Conversatorio “Las Múltiples Dimensiones del Tráfico de Migrantes. Análisis Global y Local”. </w:t>
            </w:r>
          </w:p>
          <w:p w14:paraId="0BE886AD" w14:textId="77777777" w:rsidR="004D6281" w:rsidRPr="004D6281" w:rsidRDefault="00465243" w:rsidP="00465243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MX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s-MX"/>
              </w:rPr>
              <w:t xml:space="preserve">Ponencia: </w:t>
            </w:r>
            <w:r w:rsidR="004D6281" w:rsidRPr="004D6281">
              <w:rPr>
                <w:rFonts w:ascii="Times New Roman" w:hAnsi="Times New Roman" w:cs="Times New Roman"/>
                <w:sz w:val="22"/>
                <w:szCs w:val="22"/>
                <w:lang w:val="es-MX"/>
              </w:rPr>
              <w:t xml:space="preserve">Crisis migratoria, migración irregularizada y tráfico de migrantes. Quito, 16 marzo 2016. </w:t>
            </w:r>
          </w:p>
          <w:p w14:paraId="728342DB" w14:textId="77777777" w:rsidR="00C4064C" w:rsidRPr="00B8359D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MX"/>
              </w:rPr>
            </w:pPr>
          </w:p>
          <w:p w14:paraId="30A8CB9D" w14:textId="77777777" w:rsidR="004D6281" w:rsidRDefault="004D6281" w:rsidP="00C4064C">
            <w:pPr>
              <w:jc w:val="both"/>
              <w:rPr>
                <w:lang w:val="es-MX"/>
              </w:rPr>
            </w:pPr>
            <w:r w:rsidRPr="002D7579">
              <w:rPr>
                <w:rFonts w:ascii="Times New Roman" w:hAnsi="Times New Roman" w:cs="Times New Roman"/>
                <w:sz w:val="22"/>
                <w:szCs w:val="22"/>
                <w:lang w:val="es-MX"/>
              </w:rPr>
              <w:t>►</w:t>
            </w:r>
            <w:r>
              <w:rPr>
                <w:rFonts w:ascii="Times New Roman" w:hAnsi="Times New Roman" w:cs="Times New Roman"/>
                <w:sz w:val="22"/>
                <w:szCs w:val="22"/>
                <w:lang w:val="es-MX"/>
              </w:rPr>
              <w:t xml:space="preserve"> </w:t>
            </w:r>
            <w:r w:rsidRPr="004D6281">
              <w:rPr>
                <w:rFonts w:ascii="Times New Roman" w:hAnsi="Times New Roman" w:cs="Times New Roman"/>
                <w:b/>
                <w:sz w:val="22"/>
                <w:szCs w:val="22"/>
                <w:lang w:val="es-MX"/>
              </w:rPr>
              <w:t>Universidad Andina Simón Bolívar. Seminario “El nuevo régimen penitenciario y la profundización y diversificación de la  criminalización”.</w:t>
            </w:r>
            <w:r w:rsidRPr="004D6281">
              <w:rPr>
                <w:lang w:val="es-MX"/>
              </w:rPr>
              <w:t xml:space="preserve"> </w:t>
            </w:r>
          </w:p>
          <w:p w14:paraId="569809D8" w14:textId="77777777" w:rsidR="00595354" w:rsidRPr="00B8359D" w:rsidRDefault="004D6281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MX"/>
              </w:rPr>
            </w:pPr>
            <w:r w:rsidRPr="004D6281">
              <w:rPr>
                <w:rFonts w:ascii="Times New Roman" w:hAnsi="Times New Roman" w:cs="Times New Roman"/>
                <w:sz w:val="22"/>
                <w:szCs w:val="22"/>
                <w:lang w:val="es-MX"/>
              </w:rPr>
              <w:t>Penalización de migrantes y refugiados/as</w:t>
            </w:r>
            <w:r>
              <w:rPr>
                <w:rFonts w:ascii="Times New Roman" w:hAnsi="Times New Roman" w:cs="Times New Roman"/>
                <w:sz w:val="22"/>
                <w:szCs w:val="22"/>
                <w:lang w:val="es-MX"/>
              </w:rPr>
              <w:t xml:space="preserve">. Quito, </w:t>
            </w:r>
            <w:r w:rsidRPr="004D6281">
              <w:rPr>
                <w:rFonts w:ascii="Times New Roman" w:hAnsi="Times New Roman" w:cs="Times New Roman"/>
                <w:sz w:val="22"/>
                <w:szCs w:val="22"/>
                <w:lang w:val="es-MX"/>
              </w:rPr>
              <w:t>19 febrero de 2016</w:t>
            </w:r>
            <w:r>
              <w:rPr>
                <w:rFonts w:ascii="Times New Roman" w:hAnsi="Times New Roman" w:cs="Times New Roman"/>
                <w:sz w:val="22"/>
                <w:szCs w:val="22"/>
                <w:lang w:val="es-MX"/>
              </w:rPr>
              <w:t xml:space="preserve">. </w:t>
            </w:r>
          </w:p>
          <w:p w14:paraId="21BE8C12" w14:textId="77777777" w:rsidR="004D6281" w:rsidRPr="00B8359D" w:rsidRDefault="004D6281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MX"/>
              </w:rPr>
            </w:pPr>
          </w:p>
          <w:p w14:paraId="261057E5" w14:textId="77777777" w:rsidR="007C0CB6" w:rsidRPr="007C0CB6" w:rsidRDefault="007C0CB6" w:rsidP="007C0CB6">
            <w:pPr>
              <w:jc w:val="both"/>
              <w:rPr>
                <w:rFonts w:ascii="Times New Roman" w:hAnsi="Times New Roman" w:cs="Times New Roman"/>
                <w:b/>
                <w:sz w:val="22"/>
                <w:szCs w:val="22"/>
                <w:lang w:val="es-MX"/>
              </w:rPr>
            </w:pPr>
            <w:r w:rsidRPr="002D7579">
              <w:rPr>
                <w:rFonts w:ascii="Times New Roman" w:hAnsi="Times New Roman" w:cs="Times New Roman"/>
                <w:sz w:val="22"/>
                <w:szCs w:val="22"/>
                <w:lang w:val="es-MX"/>
              </w:rPr>
              <w:t>►</w:t>
            </w:r>
            <w:r>
              <w:rPr>
                <w:rFonts w:ascii="Times New Roman" w:hAnsi="Times New Roman" w:cs="Times New Roman"/>
                <w:sz w:val="22"/>
                <w:szCs w:val="22"/>
                <w:lang w:val="es-MX"/>
              </w:rPr>
              <w:t xml:space="preserve"> </w:t>
            </w:r>
            <w:r w:rsidRPr="00595354">
              <w:rPr>
                <w:rFonts w:ascii="Times New Roman" w:hAnsi="Times New Roman" w:cs="Times New Roman"/>
                <w:b/>
                <w:sz w:val="22"/>
                <w:szCs w:val="22"/>
                <w:lang w:val="es-MX"/>
              </w:rPr>
              <w:t>Facultad Latinoamericana de Ciencias Sociales</w:t>
            </w:r>
            <w:r>
              <w:rPr>
                <w:rFonts w:ascii="Times New Roman" w:hAnsi="Times New Roman" w:cs="Times New Roman"/>
                <w:b/>
                <w:sz w:val="22"/>
                <w:szCs w:val="22"/>
                <w:lang w:val="es-MX"/>
              </w:rPr>
              <w:t xml:space="preserve">. </w:t>
            </w:r>
            <w:r w:rsidRPr="007C0CB6">
              <w:rPr>
                <w:rFonts w:ascii="Times New Roman" w:hAnsi="Times New Roman" w:cs="Times New Roman"/>
                <w:b/>
                <w:sz w:val="22"/>
                <w:szCs w:val="22"/>
                <w:lang w:val="es-MX"/>
              </w:rPr>
              <w:t xml:space="preserve">Departamento de Estudios Políticos, y </w:t>
            </w:r>
          </w:p>
          <w:p w14:paraId="5C08BF5C" w14:textId="77777777" w:rsidR="007C0CB6" w:rsidRDefault="007C0CB6" w:rsidP="007C0CB6">
            <w:pPr>
              <w:jc w:val="both"/>
              <w:rPr>
                <w:rFonts w:ascii="Times New Roman" w:hAnsi="Times New Roman" w:cs="Times New Roman"/>
                <w:b/>
                <w:sz w:val="22"/>
                <w:szCs w:val="22"/>
                <w:lang w:val="es-MX"/>
              </w:rPr>
            </w:pPr>
            <w:r w:rsidRPr="007C0CB6">
              <w:rPr>
                <w:rFonts w:ascii="Times New Roman" w:hAnsi="Times New Roman" w:cs="Times New Roman"/>
                <w:b/>
                <w:sz w:val="22"/>
                <w:szCs w:val="22"/>
                <w:lang w:val="es-MX"/>
              </w:rPr>
              <w:t>el Centro Internacional de Investigaciones para el Desarrollo (IDRC)</w:t>
            </w:r>
            <w:r>
              <w:rPr>
                <w:rFonts w:ascii="Times New Roman" w:hAnsi="Times New Roman" w:cs="Times New Roman"/>
                <w:b/>
                <w:sz w:val="22"/>
                <w:szCs w:val="22"/>
                <w:lang w:val="es-MX"/>
              </w:rPr>
              <w:t>. P</w:t>
            </w:r>
            <w:r w:rsidRPr="007C0CB6">
              <w:rPr>
                <w:rFonts w:ascii="Times New Roman" w:hAnsi="Times New Roman" w:cs="Times New Roman"/>
                <w:b/>
                <w:sz w:val="22"/>
                <w:szCs w:val="22"/>
                <w:lang w:val="es-MX"/>
              </w:rPr>
              <w:t xml:space="preserve">royecto Explorando la economía política de </w:t>
            </w:r>
            <w:r>
              <w:rPr>
                <w:rFonts w:ascii="Times New Roman" w:hAnsi="Times New Roman" w:cs="Times New Roman"/>
                <w:b/>
                <w:sz w:val="22"/>
                <w:szCs w:val="22"/>
                <w:lang w:val="es-MX"/>
              </w:rPr>
              <w:t xml:space="preserve"> </w:t>
            </w:r>
            <w:r w:rsidRPr="007C0CB6">
              <w:rPr>
                <w:rFonts w:ascii="Times New Roman" w:hAnsi="Times New Roman" w:cs="Times New Roman"/>
                <w:b/>
                <w:sz w:val="22"/>
                <w:szCs w:val="22"/>
                <w:lang w:val="es-MX"/>
              </w:rPr>
              <w:t>la violencia en los sistemas fronterizos de América Latina</w:t>
            </w:r>
            <w:r>
              <w:rPr>
                <w:rFonts w:ascii="Times New Roman" w:hAnsi="Times New Roman" w:cs="Times New Roman"/>
                <w:b/>
                <w:sz w:val="22"/>
                <w:szCs w:val="22"/>
                <w:lang w:val="es-MX"/>
              </w:rPr>
              <w:t xml:space="preserve">. Conversatorio </w:t>
            </w:r>
            <w:r w:rsidRPr="007C0CB6">
              <w:rPr>
                <w:rFonts w:ascii="Times New Roman" w:hAnsi="Times New Roman" w:cs="Times New Roman"/>
                <w:b/>
                <w:sz w:val="22"/>
                <w:szCs w:val="22"/>
                <w:lang w:val="es-MX"/>
              </w:rPr>
              <w:t>Ecuador ¿plataforma internacional de migraciones?</w:t>
            </w:r>
          </w:p>
          <w:p w14:paraId="56A21E16" w14:textId="77777777" w:rsidR="007C0CB6" w:rsidRPr="007C0CB6" w:rsidRDefault="00465243" w:rsidP="007C0CB6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MX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s-MX"/>
              </w:rPr>
              <w:t xml:space="preserve">Ponencia: </w:t>
            </w:r>
            <w:r w:rsidR="007C0CB6" w:rsidRPr="007C0CB6">
              <w:rPr>
                <w:rFonts w:ascii="Times New Roman" w:hAnsi="Times New Roman" w:cs="Times New Roman"/>
                <w:sz w:val="22"/>
                <w:szCs w:val="22"/>
                <w:lang w:val="es-MX"/>
              </w:rPr>
              <w:t>Ilegalismos, violencia y movimientos migratorios irregularizados</w:t>
            </w:r>
            <w:r w:rsidR="007C0CB6">
              <w:rPr>
                <w:rFonts w:ascii="Times New Roman" w:hAnsi="Times New Roman" w:cs="Times New Roman"/>
                <w:sz w:val="22"/>
                <w:szCs w:val="22"/>
                <w:lang w:val="es-MX"/>
              </w:rPr>
              <w:t xml:space="preserve">, Quito, 26 Noviembre 2015. </w:t>
            </w:r>
          </w:p>
          <w:p w14:paraId="701F77B5" w14:textId="77777777" w:rsidR="007C0CB6" w:rsidRPr="007C0CB6" w:rsidRDefault="007C0CB6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MX"/>
              </w:rPr>
            </w:pPr>
          </w:p>
          <w:p w14:paraId="02405364" w14:textId="77777777" w:rsidR="00C93633" w:rsidRDefault="002D7579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MX"/>
              </w:rPr>
            </w:pPr>
            <w:r w:rsidRPr="002D7579">
              <w:rPr>
                <w:rFonts w:ascii="Times New Roman" w:hAnsi="Times New Roman" w:cs="Times New Roman"/>
                <w:sz w:val="22"/>
                <w:szCs w:val="22"/>
                <w:lang w:val="es-MX"/>
              </w:rPr>
              <w:t xml:space="preserve">► </w:t>
            </w:r>
            <w:r w:rsidRPr="007C0CB6">
              <w:rPr>
                <w:rFonts w:ascii="Times New Roman" w:hAnsi="Times New Roman" w:cs="Times New Roman"/>
                <w:b/>
                <w:sz w:val="22"/>
                <w:szCs w:val="22"/>
                <w:lang w:val="es-MX"/>
              </w:rPr>
              <w:t>Benemérita Universidad Autónoma de Puebla- Instituto de Ciencias Sociales y Humanidades. Seminario Migración y Trabajo Vivo en el Capitalismo Global. Una discusión latinoamericana sobre la perspectiva de la autonomía de las migraciones</w:t>
            </w:r>
            <w:r>
              <w:rPr>
                <w:rFonts w:ascii="Times New Roman" w:hAnsi="Times New Roman" w:cs="Times New Roman"/>
                <w:sz w:val="22"/>
                <w:szCs w:val="22"/>
                <w:lang w:val="es-MX"/>
              </w:rPr>
              <w:t xml:space="preserve">. </w:t>
            </w:r>
          </w:p>
          <w:p w14:paraId="78CBE7E2" w14:textId="77777777" w:rsidR="002D7579" w:rsidRPr="002D7579" w:rsidRDefault="00465243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MX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s-MX"/>
              </w:rPr>
              <w:t xml:space="preserve">Ponencia: </w:t>
            </w:r>
            <w:r w:rsidR="007C0CB6" w:rsidRPr="007C0CB6">
              <w:rPr>
                <w:rFonts w:ascii="Times New Roman" w:hAnsi="Times New Roman" w:cs="Times New Roman"/>
                <w:sz w:val="22"/>
                <w:szCs w:val="22"/>
                <w:lang w:val="es-MX"/>
              </w:rPr>
              <w:t>Ecuador-México-U.S.: la producción de una zona de tránsito en el medio de políticas de control y la autonomía de la migración</w:t>
            </w:r>
            <w:r w:rsidR="007C0CB6">
              <w:rPr>
                <w:rFonts w:ascii="Times New Roman" w:hAnsi="Times New Roman" w:cs="Times New Roman"/>
                <w:sz w:val="22"/>
                <w:szCs w:val="22"/>
                <w:lang w:val="es-MX"/>
              </w:rPr>
              <w:t xml:space="preserve">, Puebla-México, 11-13 de Noviembre 2015. </w:t>
            </w:r>
          </w:p>
          <w:p w14:paraId="418BD106" w14:textId="77777777" w:rsidR="00C93633" w:rsidRPr="002D7579" w:rsidRDefault="00C93633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MX"/>
              </w:rPr>
            </w:pPr>
          </w:p>
          <w:p w14:paraId="2BDEB0C4" w14:textId="77777777" w:rsidR="002D7579" w:rsidRPr="002D7579" w:rsidRDefault="002D7579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MX"/>
              </w:rPr>
            </w:pPr>
          </w:p>
          <w:p w14:paraId="19302406" w14:textId="77777777" w:rsidR="00C93633" w:rsidRPr="00C93633" w:rsidRDefault="00C93633" w:rsidP="00C93633">
            <w:pPr>
              <w:spacing w:after="160" w:line="259" w:lineRule="auto"/>
              <w:rPr>
                <w:rFonts w:ascii="Times New Roman" w:hAnsi="Times New Roman" w:cs="Times New Roman"/>
                <w:b/>
                <w:sz w:val="22"/>
                <w:szCs w:val="22"/>
                <w:lang w:val="en-GB"/>
              </w:rPr>
            </w:pPr>
            <w:r w:rsidRPr="00B8359D">
              <w:rPr>
                <w:rFonts w:ascii="Times New Roman" w:hAnsi="Times New Roman" w:cs="Times New Roman"/>
                <w:sz w:val="22"/>
                <w:szCs w:val="22"/>
                <w:lang w:val="en-GB"/>
              </w:rPr>
              <w:t xml:space="preserve">► </w:t>
            </w:r>
            <w:r w:rsidRPr="00B8359D">
              <w:rPr>
                <w:rFonts w:ascii="Times New Roman" w:hAnsi="Times New Roman" w:cs="Times New Roman"/>
                <w:b/>
                <w:sz w:val="22"/>
                <w:szCs w:val="22"/>
                <w:lang w:val="en-GB"/>
              </w:rPr>
              <w:t>King’s College London: Migration and Temporalities workshop, organized by Borders, Citizenship &amp; Mobility: An Interdisci</w:t>
            </w:r>
            <w:r w:rsidRPr="00C93633">
              <w:rPr>
                <w:rFonts w:ascii="Times New Roman" w:hAnsi="Times New Roman" w:cs="Times New Roman"/>
                <w:b/>
                <w:sz w:val="22"/>
                <w:szCs w:val="22"/>
                <w:lang w:val="en-GB"/>
              </w:rPr>
              <w:t>plinary Workshop on the Geopolitics of Encounter King’s College London</w:t>
            </w:r>
          </w:p>
          <w:p w14:paraId="66E2C555" w14:textId="77777777" w:rsidR="00C93633" w:rsidRDefault="00465243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n-GB"/>
              </w:rPr>
            </w:pPr>
            <w:proofErr w:type="spellStart"/>
            <w:r>
              <w:rPr>
                <w:rFonts w:ascii="Times New Roman" w:hAnsi="Times New Roman" w:cs="Times New Roman"/>
                <w:sz w:val="22"/>
                <w:szCs w:val="22"/>
                <w:lang w:val="en-GB"/>
              </w:rPr>
              <w:t>Paper:</w:t>
            </w:r>
            <w:r w:rsidR="00C93633" w:rsidRPr="00C93633">
              <w:rPr>
                <w:rFonts w:ascii="Times New Roman" w:hAnsi="Times New Roman" w:cs="Times New Roman"/>
                <w:sz w:val="22"/>
                <w:szCs w:val="22"/>
                <w:lang w:val="en-GB"/>
              </w:rPr>
              <w:t>Capturing</w:t>
            </w:r>
            <w:proofErr w:type="spellEnd"/>
            <w:r w:rsidR="00C93633" w:rsidRPr="00C93633">
              <w:rPr>
                <w:rFonts w:ascii="Times New Roman" w:hAnsi="Times New Roman" w:cs="Times New Roman"/>
                <w:sz w:val="22"/>
                <w:szCs w:val="22"/>
                <w:lang w:val="en-GB"/>
              </w:rPr>
              <w:t xml:space="preserve"> spatial and temporal transformations.  A preliminary approach for understanding the production of Ecuador as a zone of transit for irregularized migrants moving towards the U.S.</w:t>
            </w:r>
            <w:r w:rsidR="00C93633">
              <w:rPr>
                <w:rFonts w:ascii="Times New Roman" w:hAnsi="Times New Roman" w:cs="Times New Roman"/>
                <w:sz w:val="22"/>
                <w:szCs w:val="22"/>
                <w:lang w:val="en-GB"/>
              </w:rPr>
              <w:t xml:space="preserve"> </w:t>
            </w:r>
            <w:proofErr w:type="spellStart"/>
            <w:r w:rsidR="00C93633">
              <w:rPr>
                <w:rFonts w:ascii="Times New Roman" w:hAnsi="Times New Roman" w:cs="Times New Roman"/>
                <w:sz w:val="22"/>
                <w:szCs w:val="22"/>
                <w:lang w:val="en-GB"/>
              </w:rPr>
              <w:t>Londres</w:t>
            </w:r>
            <w:proofErr w:type="spellEnd"/>
            <w:r w:rsidR="00C93633">
              <w:rPr>
                <w:rFonts w:ascii="Times New Roman" w:hAnsi="Times New Roman" w:cs="Times New Roman"/>
                <w:sz w:val="22"/>
                <w:szCs w:val="22"/>
                <w:lang w:val="en-GB"/>
              </w:rPr>
              <w:t xml:space="preserve">, 8 </w:t>
            </w:r>
            <w:proofErr w:type="spellStart"/>
            <w:r w:rsidR="00C93633">
              <w:rPr>
                <w:rFonts w:ascii="Times New Roman" w:hAnsi="Times New Roman" w:cs="Times New Roman"/>
                <w:sz w:val="22"/>
                <w:szCs w:val="22"/>
                <w:lang w:val="en-GB"/>
              </w:rPr>
              <w:t>Septiembre</w:t>
            </w:r>
            <w:proofErr w:type="spellEnd"/>
            <w:r w:rsidR="00C93633">
              <w:rPr>
                <w:rFonts w:ascii="Times New Roman" w:hAnsi="Times New Roman" w:cs="Times New Roman"/>
                <w:sz w:val="22"/>
                <w:szCs w:val="22"/>
                <w:lang w:val="en-GB"/>
              </w:rPr>
              <w:t xml:space="preserve"> 2015</w:t>
            </w:r>
          </w:p>
          <w:p w14:paraId="24B92ED7" w14:textId="77777777" w:rsidR="00C93633" w:rsidRPr="00C93633" w:rsidRDefault="00C93633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n-GB"/>
              </w:rPr>
            </w:pPr>
          </w:p>
          <w:p w14:paraId="6F46A33A" w14:textId="77777777" w:rsidR="00C93633" w:rsidRPr="00C93633" w:rsidRDefault="00C93633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n-GB"/>
              </w:rPr>
            </w:pPr>
          </w:p>
          <w:p w14:paraId="03F0DFF6" w14:textId="77777777" w:rsidR="00C93633" w:rsidRPr="00C93633" w:rsidRDefault="00C93633" w:rsidP="00C93633">
            <w:pPr>
              <w:spacing w:after="160" w:line="259" w:lineRule="auto"/>
              <w:rPr>
                <w:rFonts w:ascii="Times New Roman" w:hAnsi="Times New Roman" w:cs="Times New Roman"/>
                <w:b/>
                <w:sz w:val="22"/>
                <w:szCs w:val="22"/>
                <w:lang w:val="en-GB"/>
              </w:rPr>
            </w:pPr>
            <w:r w:rsidRPr="00C93633">
              <w:rPr>
                <w:rFonts w:ascii="Times New Roman" w:hAnsi="Times New Roman" w:cs="Times New Roman"/>
                <w:sz w:val="22"/>
                <w:szCs w:val="22"/>
                <w:lang w:val="en-GB"/>
              </w:rPr>
              <w:t xml:space="preserve">► </w:t>
            </w:r>
            <w:proofErr w:type="spellStart"/>
            <w:r w:rsidRPr="00C93633">
              <w:rPr>
                <w:rFonts w:ascii="Times New Roman" w:hAnsi="Times New Roman" w:cs="Times New Roman"/>
                <w:b/>
                <w:sz w:val="22"/>
                <w:szCs w:val="22"/>
                <w:lang w:val="en-GB"/>
              </w:rPr>
              <w:t>Tepoztlán</w:t>
            </w:r>
            <w:proofErr w:type="spellEnd"/>
            <w:r w:rsidRPr="00C93633">
              <w:rPr>
                <w:rFonts w:ascii="Times New Roman" w:hAnsi="Times New Roman" w:cs="Times New Roman"/>
                <w:b/>
                <w:sz w:val="22"/>
                <w:szCs w:val="22"/>
                <w:lang w:val="en-GB"/>
              </w:rPr>
              <w:t xml:space="preserve"> Institute </w:t>
            </w:r>
            <w:r w:rsidRPr="00C93633">
              <w:rPr>
                <w:rFonts w:ascii="Times New Roman" w:eastAsia="Helvetica" w:hAnsi="Times New Roman" w:cs="Times New Roman"/>
                <w:b/>
                <w:sz w:val="22"/>
                <w:szCs w:val="22"/>
              </w:rPr>
              <w:t>for the Transnational History of the Americas</w:t>
            </w:r>
          </w:p>
          <w:p w14:paraId="6AF3AE75" w14:textId="7ED5D076" w:rsidR="00C93633" w:rsidRPr="00C93633" w:rsidRDefault="00465243" w:rsidP="00441CFD">
            <w:pPr>
              <w:spacing w:after="160" w:line="259" w:lineRule="auto"/>
              <w:rPr>
                <w:rFonts w:ascii="Times New Roman" w:hAnsi="Times New Roman" w:cs="Times New Roman"/>
                <w:sz w:val="22"/>
                <w:szCs w:val="22"/>
                <w:lang w:val="es-MX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GB"/>
              </w:rPr>
              <w:lastRenderedPageBreak/>
              <w:t xml:space="preserve">Paper: </w:t>
            </w:r>
            <w:r w:rsidR="00C93633" w:rsidRPr="00C93633">
              <w:rPr>
                <w:rFonts w:ascii="Times New Roman" w:hAnsi="Times New Roman" w:cs="Times New Roman"/>
                <w:sz w:val="22"/>
                <w:szCs w:val="22"/>
                <w:lang w:val="en-GB"/>
              </w:rPr>
              <w:t>Producing border transit zones and “illegality”: assemblages of power and clandestine undocumented migration through the Ecuador-</w:t>
            </w:r>
            <w:r w:rsidR="00C93633">
              <w:rPr>
                <w:rFonts w:ascii="Times New Roman" w:hAnsi="Times New Roman" w:cs="Times New Roman"/>
                <w:sz w:val="22"/>
                <w:szCs w:val="22"/>
                <w:lang w:val="en-GB"/>
              </w:rPr>
              <w:t xml:space="preserve">Mexico-U.S. border transit zone. </w:t>
            </w:r>
            <w:r w:rsidR="00C93633" w:rsidRPr="00C93633">
              <w:rPr>
                <w:rFonts w:ascii="Times New Roman" w:hAnsi="Times New Roman" w:cs="Times New Roman"/>
                <w:sz w:val="22"/>
                <w:szCs w:val="22"/>
                <w:lang w:val="es-MX"/>
              </w:rPr>
              <w:t xml:space="preserve">Tepoztlán, México. 22-29 Julio 2015. </w:t>
            </w:r>
          </w:p>
          <w:p w14:paraId="2178B7E4" w14:textId="77777777" w:rsidR="00D40B8B" w:rsidRDefault="00595354" w:rsidP="00595354">
            <w:pPr>
              <w:spacing w:after="160" w:line="259" w:lineRule="auto"/>
              <w:rPr>
                <w:rFonts w:ascii="Times New Roman" w:hAnsi="Times New Roman" w:cs="Times New Roman"/>
                <w:b/>
                <w:sz w:val="22"/>
                <w:szCs w:val="22"/>
                <w:lang w:val="es-MX"/>
              </w:rPr>
            </w:pPr>
            <w:r w:rsidRPr="00595354">
              <w:rPr>
                <w:rFonts w:ascii="Times New Roman" w:hAnsi="Times New Roman" w:cs="Times New Roman"/>
                <w:sz w:val="22"/>
                <w:szCs w:val="22"/>
                <w:lang w:val="es-MX"/>
              </w:rPr>
              <w:t xml:space="preserve">► </w:t>
            </w:r>
            <w:r w:rsidRPr="00595354">
              <w:rPr>
                <w:rFonts w:ascii="Times New Roman" w:hAnsi="Times New Roman" w:cs="Times New Roman"/>
                <w:b/>
                <w:sz w:val="22"/>
                <w:szCs w:val="22"/>
                <w:lang w:val="es-MX"/>
              </w:rPr>
              <w:t>Facultad Latinoamericana de Ciencias Sociales.</w:t>
            </w:r>
            <w:r>
              <w:rPr>
                <w:rFonts w:ascii="Times New Roman" w:hAnsi="Times New Roman" w:cs="Times New Roman"/>
                <w:b/>
                <w:sz w:val="22"/>
                <w:szCs w:val="22"/>
                <w:lang w:val="es-MX"/>
              </w:rPr>
              <w:t xml:space="preserve"> Mesa Redonda: Tráfico y Trata de Migrantes. </w:t>
            </w:r>
          </w:p>
          <w:p w14:paraId="2F336332" w14:textId="77777777" w:rsidR="00D40B8B" w:rsidRPr="00C93633" w:rsidRDefault="00465243" w:rsidP="00D702CD">
            <w:pPr>
              <w:spacing w:after="160" w:line="259" w:lineRule="auto"/>
              <w:rPr>
                <w:rFonts w:ascii="Times New Roman" w:hAnsi="Times New Roman" w:cs="Times New Roman"/>
                <w:sz w:val="22"/>
                <w:szCs w:val="22"/>
                <w:lang w:val="en-GB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s-MX"/>
              </w:rPr>
              <w:t xml:space="preserve">Ponencia: </w:t>
            </w:r>
            <w:r w:rsidR="00D40B8B" w:rsidRPr="00D40B8B">
              <w:rPr>
                <w:rFonts w:ascii="Times New Roman" w:hAnsi="Times New Roman" w:cs="Times New Roman"/>
                <w:sz w:val="22"/>
                <w:szCs w:val="22"/>
                <w:lang w:val="es-MX"/>
              </w:rPr>
              <w:t>Desmontando ilusiones: el tráfico de migrantes “irregularizados” más allá del crimen, el sentido común y los ilegalismos</w:t>
            </w:r>
            <w:r w:rsidR="00D40B8B">
              <w:rPr>
                <w:rFonts w:ascii="Times New Roman" w:hAnsi="Times New Roman" w:cs="Times New Roman"/>
                <w:sz w:val="22"/>
                <w:szCs w:val="22"/>
                <w:lang w:val="es-MX"/>
              </w:rPr>
              <w:t xml:space="preserve">. </w:t>
            </w:r>
            <w:r w:rsidR="00D40B8B" w:rsidRPr="00C93633">
              <w:rPr>
                <w:rFonts w:ascii="Times New Roman" w:hAnsi="Times New Roman" w:cs="Times New Roman"/>
                <w:sz w:val="22"/>
                <w:szCs w:val="22"/>
                <w:lang w:val="en-GB"/>
              </w:rPr>
              <w:t xml:space="preserve">Quito, 28 de Mayo 2015. </w:t>
            </w:r>
            <w:r w:rsidR="00595354" w:rsidRPr="00C93633">
              <w:rPr>
                <w:rFonts w:ascii="Times New Roman" w:hAnsi="Times New Roman" w:cs="Times New Roman"/>
                <w:sz w:val="22"/>
                <w:szCs w:val="22"/>
                <w:lang w:val="en-GB"/>
              </w:rPr>
              <w:t xml:space="preserve"> </w:t>
            </w:r>
          </w:p>
          <w:p w14:paraId="617145EF" w14:textId="77777777" w:rsidR="00A5228E" w:rsidRDefault="00A5228E" w:rsidP="00D702CD">
            <w:pPr>
              <w:spacing w:after="160" w:line="259" w:lineRule="auto"/>
              <w:rPr>
                <w:rFonts w:ascii="Times New Roman" w:hAnsi="Times New Roman" w:cs="Times New Roman"/>
                <w:sz w:val="22"/>
                <w:szCs w:val="22"/>
                <w:lang w:val="en-GB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n-GB"/>
              </w:rPr>
              <w:t>►</w:t>
            </w:r>
            <w:r>
              <w:rPr>
                <w:rFonts w:ascii="Times New Roman" w:hAnsi="Times New Roman" w:cs="Times New Roman"/>
                <w:sz w:val="22"/>
                <w:szCs w:val="22"/>
                <w:lang w:val="en-GB"/>
              </w:rPr>
              <w:t xml:space="preserve"> </w:t>
            </w:r>
            <w:r w:rsidRPr="00A5228E">
              <w:rPr>
                <w:rFonts w:ascii="Times New Roman" w:hAnsi="Times New Roman" w:cs="Times New Roman"/>
                <w:b/>
                <w:sz w:val="22"/>
                <w:szCs w:val="22"/>
                <w:lang w:val="en-GB"/>
              </w:rPr>
              <w:t>British Society of Latin American Studies.  Annual Conference, University of Aberdeen, United Kingdom</w:t>
            </w:r>
            <w:r>
              <w:rPr>
                <w:rFonts w:ascii="Times New Roman" w:hAnsi="Times New Roman" w:cs="Times New Roman"/>
                <w:sz w:val="22"/>
                <w:szCs w:val="22"/>
                <w:lang w:val="en-GB"/>
              </w:rPr>
              <w:t xml:space="preserve">. </w:t>
            </w:r>
          </w:p>
          <w:p w14:paraId="5194DAAF" w14:textId="77777777" w:rsidR="00A5228E" w:rsidRDefault="00465243" w:rsidP="00D702CD">
            <w:pPr>
              <w:spacing w:after="160" w:line="259" w:lineRule="auto"/>
              <w:rPr>
                <w:rFonts w:ascii="Times New Roman" w:hAnsi="Times New Roman" w:cs="Times New Roman"/>
                <w:sz w:val="22"/>
                <w:szCs w:val="22"/>
                <w:lang w:val="en-GB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GB"/>
              </w:rPr>
              <w:t xml:space="preserve">Paper: </w:t>
            </w:r>
            <w:r w:rsidR="00A5228E" w:rsidRPr="00A5228E">
              <w:rPr>
                <w:rFonts w:ascii="Times New Roman" w:hAnsi="Times New Roman" w:cs="Times New Roman"/>
                <w:sz w:val="22"/>
                <w:szCs w:val="22"/>
                <w:lang w:val="en-GB"/>
              </w:rPr>
              <w:t>Producing border transit zones and “illegality”: assemblages of power and clandestine undocumented migration through the Ecuador-Mexico-U.S. border transit zone</w:t>
            </w:r>
            <w:r w:rsidR="00A5228E">
              <w:rPr>
                <w:rFonts w:ascii="Times New Roman" w:hAnsi="Times New Roman" w:cs="Times New Roman"/>
                <w:sz w:val="22"/>
                <w:szCs w:val="22"/>
                <w:lang w:val="en-GB"/>
              </w:rPr>
              <w:t xml:space="preserve">. 17-18 Abril 2015. </w:t>
            </w:r>
          </w:p>
          <w:p w14:paraId="569644E3" w14:textId="77777777" w:rsidR="00D702CD" w:rsidRPr="00A5228E" w:rsidRDefault="00D702CD" w:rsidP="00D702CD">
            <w:pPr>
              <w:spacing w:after="160" w:line="259" w:lineRule="auto"/>
              <w:rPr>
                <w:rFonts w:ascii="Times New Roman" w:hAnsi="Times New Roman" w:cs="Times New Roman"/>
                <w:sz w:val="22"/>
                <w:szCs w:val="22"/>
                <w:lang w:val="en-GB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n-GB"/>
              </w:rPr>
              <w:t>►</w:t>
            </w:r>
            <w:r w:rsidRPr="00A5228E">
              <w:rPr>
                <w:rFonts w:ascii="Times New Roman" w:hAnsi="Times New Roman" w:cs="Times New Roman"/>
                <w:b/>
                <w:sz w:val="22"/>
                <w:szCs w:val="22"/>
                <w:lang w:val="en-GB"/>
              </w:rPr>
              <w:t xml:space="preserve">Borders in the Americas: Processes of bordering and identification in the Americas and their historical, cultural and security implications, </w:t>
            </w:r>
            <w:proofErr w:type="spellStart"/>
            <w:r w:rsidRPr="00A5228E">
              <w:rPr>
                <w:rFonts w:ascii="Times New Roman" w:hAnsi="Times New Roman" w:cs="Times New Roman"/>
                <w:b/>
                <w:sz w:val="22"/>
                <w:szCs w:val="22"/>
                <w:lang w:val="en-GB"/>
              </w:rPr>
              <w:t>Ibero</w:t>
            </w:r>
            <w:proofErr w:type="spellEnd"/>
            <w:r w:rsidRPr="00A5228E">
              <w:rPr>
                <w:rFonts w:ascii="Times New Roman" w:hAnsi="Times New Roman" w:cs="Times New Roman"/>
                <w:b/>
                <w:sz w:val="22"/>
                <w:szCs w:val="22"/>
                <w:lang w:val="en-GB"/>
              </w:rPr>
              <w:t>- American Centre, Metropolitan University of Prague, Prague.</w:t>
            </w:r>
            <w:r w:rsidRPr="00A5228E">
              <w:rPr>
                <w:rFonts w:ascii="Times New Roman" w:hAnsi="Times New Roman" w:cs="Times New Roman"/>
                <w:sz w:val="22"/>
                <w:szCs w:val="22"/>
                <w:lang w:val="en-GB"/>
              </w:rPr>
              <w:t xml:space="preserve">   </w:t>
            </w:r>
          </w:p>
          <w:p w14:paraId="5DDDA615" w14:textId="77777777" w:rsidR="00D702CD" w:rsidRPr="00A5228E" w:rsidRDefault="00465243" w:rsidP="00D702CD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GB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GB"/>
              </w:rPr>
              <w:t xml:space="preserve">Paper: </w:t>
            </w:r>
            <w:r w:rsidR="00D702CD" w:rsidRPr="00A5228E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GB"/>
              </w:rPr>
              <w:t>Between Non-State Protection and Dehumanization: The Multiple Faces of the Control Regime in the U.S.-Mexico Migratory Corridor</w:t>
            </w:r>
          </w:p>
          <w:p w14:paraId="1B3969DE" w14:textId="77777777" w:rsidR="00D702CD" w:rsidRPr="00A5228E" w:rsidRDefault="00D702CD" w:rsidP="00D702CD">
            <w:pPr>
              <w:spacing w:after="160" w:line="259" w:lineRule="auto"/>
              <w:rPr>
                <w:rFonts w:ascii="Times New Roman" w:hAnsi="Times New Roman" w:cs="Times New Roman"/>
                <w:sz w:val="22"/>
                <w:szCs w:val="22"/>
                <w:lang w:val="en-GB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n-GB"/>
              </w:rPr>
              <w:t xml:space="preserve">November 21 2014. </w:t>
            </w:r>
          </w:p>
          <w:p w14:paraId="049F3541" w14:textId="77777777" w:rsidR="00D702CD" w:rsidRPr="00A5228E" w:rsidRDefault="00D702CD" w:rsidP="00C4064C">
            <w:pPr>
              <w:jc w:val="both"/>
              <w:rPr>
                <w:rFonts w:ascii="Times New Roman" w:hAnsi="Times New Roman" w:cs="Times New Roman"/>
                <w:b/>
                <w:sz w:val="22"/>
                <w:szCs w:val="22"/>
                <w:lang w:val="en-GB"/>
              </w:rPr>
            </w:pPr>
            <w:r w:rsidRPr="00A5228E">
              <w:rPr>
                <w:rFonts w:ascii="Times New Roman" w:hAnsi="Times New Roman" w:cs="Times New Roman"/>
                <w:b/>
                <w:sz w:val="22"/>
                <w:szCs w:val="22"/>
                <w:lang w:val="en-GB"/>
              </w:rPr>
              <w:t xml:space="preserve">►University of </w:t>
            </w:r>
            <w:proofErr w:type="spellStart"/>
            <w:r w:rsidRPr="00A5228E">
              <w:rPr>
                <w:rFonts w:ascii="Times New Roman" w:hAnsi="Times New Roman" w:cs="Times New Roman"/>
                <w:b/>
                <w:sz w:val="22"/>
                <w:szCs w:val="22"/>
                <w:lang w:val="en-GB"/>
              </w:rPr>
              <w:t>Humbolt</w:t>
            </w:r>
            <w:proofErr w:type="spellEnd"/>
            <w:r w:rsidRPr="00A5228E">
              <w:rPr>
                <w:rFonts w:ascii="Times New Roman" w:hAnsi="Times New Roman" w:cs="Times New Roman"/>
                <w:b/>
                <w:sz w:val="22"/>
                <w:szCs w:val="22"/>
                <w:lang w:val="en-GB"/>
              </w:rPr>
              <w:t xml:space="preserve">, Expanding the Margins: Migration, Mobilities, Borders. </w:t>
            </w:r>
          </w:p>
          <w:p w14:paraId="6ACABCA7" w14:textId="77777777" w:rsidR="00D702CD" w:rsidRPr="00A5228E" w:rsidRDefault="00465243" w:rsidP="00D702CD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GB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GB"/>
              </w:rPr>
              <w:t xml:space="preserve">Paper: </w:t>
            </w:r>
            <w:r w:rsidR="00D702CD" w:rsidRPr="00A5228E">
              <w:rPr>
                <w:rFonts w:ascii="Times New Roman" w:hAnsi="Times New Roman" w:cs="Times New Roman"/>
                <w:color w:val="000000" w:themeColor="text1"/>
                <w:sz w:val="22"/>
                <w:szCs w:val="22"/>
                <w:lang w:val="en-GB"/>
              </w:rPr>
              <w:t>The Multiple Faces of the Control Regime in the U.S.-Mexico Migratory Corridor</w:t>
            </w:r>
          </w:p>
          <w:p w14:paraId="7EB43BCA" w14:textId="77777777" w:rsidR="00D702CD" w:rsidRPr="00A5228E" w:rsidRDefault="00D702CD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n-GB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n-GB"/>
              </w:rPr>
              <w:t xml:space="preserve"> Berlin. September 21-26, 2014. </w:t>
            </w:r>
          </w:p>
          <w:p w14:paraId="6366AE97" w14:textId="77777777" w:rsidR="00D702CD" w:rsidRPr="00A5228E" w:rsidRDefault="00D702CD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n-GB"/>
              </w:rPr>
            </w:pPr>
          </w:p>
          <w:p w14:paraId="7544BA95" w14:textId="77777777" w:rsidR="00423A8E" w:rsidRPr="00A5228E" w:rsidRDefault="00423A8E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n-GB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n-GB"/>
              </w:rPr>
              <w:t xml:space="preserve">► </w:t>
            </w:r>
            <w:r w:rsidRPr="00A5228E">
              <w:rPr>
                <w:rFonts w:ascii="Times New Roman" w:hAnsi="Times New Roman" w:cs="Times New Roman"/>
                <w:b/>
                <w:sz w:val="22"/>
                <w:szCs w:val="22"/>
                <w:lang w:val="en-GB"/>
              </w:rPr>
              <w:t>I</w:t>
            </w:r>
            <w:r w:rsidR="003F31F0" w:rsidRPr="00A5228E">
              <w:rPr>
                <w:rFonts w:ascii="Times New Roman" w:hAnsi="Times New Roman" w:cs="Times New Roman"/>
                <w:b/>
                <w:sz w:val="22"/>
                <w:szCs w:val="22"/>
                <w:lang w:val="en-GB"/>
              </w:rPr>
              <w:t>nstitute of Social Research</w:t>
            </w:r>
            <w:r w:rsidRPr="00A5228E">
              <w:rPr>
                <w:rFonts w:ascii="Times New Roman" w:hAnsi="Times New Roman" w:cs="Times New Roman"/>
                <w:b/>
                <w:sz w:val="22"/>
                <w:szCs w:val="22"/>
                <w:lang w:val="en-GB"/>
              </w:rPr>
              <w:t xml:space="preserve"> – Autonomous National University of Mexico</w:t>
            </w:r>
          </w:p>
          <w:p w14:paraId="68B6DD43" w14:textId="77777777" w:rsidR="00D702CD" w:rsidRPr="00A5228E" w:rsidRDefault="00423A8E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n-GB"/>
              </w:rPr>
            </w:pPr>
            <w:r w:rsidRPr="00A5228E">
              <w:rPr>
                <w:rFonts w:ascii="Times New Roman" w:hAnsi="Times New Roman" w:cs="Times New Roman"/>
                <w:b/>
                <w:sz w:val="22"/>
                <w:szCs w:val="22"/>
                <w:lang w:val="en-GB"/>
              </w:rPr>
              <w:t>Permanent Seminar of Research Migration: Mexico-Canada-USA</w:t>
            </w:r>
            <w:r w:rsidRPr="00A5228E">
              <w:rPr>
                <w:rFonts w:ascii="Times New Roman" w:hAnsi="Times New Roman" w:cs="Times New Roman"/>
                <w:sz w:val="22"/>
                <w:szCs w:val="22"/>
                <w:lang w:val="en-GB"/>
              </w:rPr>
              <w:t xml:space="preserve"> </w:t>
            </w:r>
          </w:p>
          <w:p w14:paraId="4A534C59" w14:textId="77777777" w:rsidR="00423A8E" w:rsidRPr="00A5228E" w:rsidRDefault="00423A8E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n-GB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n-GB"/>
              </w:rPr>
              <w:t>August 28</w:t>
            </w:r>
            <w:r w:rsidRPr="00A5228E">
              <w:rPr>
                <w:rFonts w:ascii="Times New Roman" w:hAnsi="Times New Roman" w:cs="Times New Roman"/>
                <w:sz w:val="22"/>
                <w:szCs w:val="22"/>
                <w:vertAlign w:val="superscript"/>
                <w:lang w:val="en-GB"/>
              </w:rPr>
              <w:t>th</w:t>
            </w:r>
            <w:r w:rsidRPr="00A5228E">
              <w:rPr>
                <w:rFonts w:ascii="Times New Roman" w:hAnsi="Times New Roman" w:cs="Times New Roman"/>
                <w:sz w:val="22"/>
                <w:szCs w:val="22"/>
                <w:lang w:val="en-GB"/>
              </w:rPr>
              <w:t xml:space="preserve"> 2014  </w:t>
            </w:r>
          </w:p>
          <w:p w14:paraId="78A4D995" w14:textId="77777777" w:rsidR="00423A8E" w:rsidRPr="00A5228E" w:rsidRDefault="00465243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n-GB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GB"/>
              </w:rPr>
              <w:t xml:space="preserve">Paper: </w:t>
            </w:r>
            <w:r w:rsidR="00423A8E" w:rsidRPr="00A5228E">
              <w:rPr>
                <w:rFonts w:ascii="Times New Roman" w:hAnsi="Times New Roman" w:cs="Times New Roman"/>
                <w:sz w:val="22"/>
                <w:szCs w:val="22"/>
                <w:lang w:val="en-GB"/>
              </w:rPr>
              <w:t>New Mobilities in the Contemporary Mexico- Child Migrants: from ignorance to the abandonment</w:t>
            </w:r>
            <w:r w:rsidR="00D702CD" w:rsidRPr="00A5228E">
              <w:rPr>
                <w:rFonts w:ascii="Times New Roman" w:hAnsi="Times New Roman" w:cs="Times New Roman"/>
                <w:sz w:val="22"/>
                <w:szCs w:val="22"/>
                <w:lang w:val="en-GB"/>
              </w:rPr>
              <w:t xml:space="preserve">. </w:t>
            </w:r>
          </w:p>
          <w:p w14:paraId="673C0E81" w14:textId="77777777" w:rsidR="00423A8E" w:rsidRPr="00A5228E" w:rsidRDefault="00423A8E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n-GB"/>
              </w:rPr>
            </w:pPr>
          </w:p>
          <w:p w14:paraId="060561EE" w14:textId="77777777" w:rsidR="003B5EA3" w:rsidRPr="00A5228E" w:rsidRDefault="003B5EA3" w:rsidP="003B5EA3">
            <w:pPr>
              <w:rPr>
                <w:rFonts w:ascii="Times New Roman" w:hAnsi="Times New Roman" w:cs="Times New Roman"/>
                <w:b/>
                <w:sz w:val="22"/>
                <w:szCs w:val="22"/>
                <w:lang w:val="es-EC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C"/>
              </w:rPr>
              <w:t>►</w:t>
            </w:r>
            <w:r w:rsidRPr="00A5228E">
              <w:rPr>
                <w:rFonts w:ascii="Times New Roman" w:hAnsi="Times New Roman" w:cs="Times New Roman"/>
                <w:b/>
                <w:sz w:val="22"/>
                <w:szCs w:val="22"/>
                <w:lang w:val="es-EC"/>
              </w:rPr>
              <w:t>Latin American Studies Association, LASA Ecuador Sexta edition</w:t>
            </w:r>
          </w:p>
          <w:p w14:paraId="178A8CA1" w14:textId="77777777" w:rsidR="003B5EA3" w:rsidRPr="00A5228E" w:rsidRDefault="003B5EA3" w:rsidP="003B5EA3">
            <w:pPr>
              <w:rPr>
                <w:rFonts w:ascii="Times New Roman" w:hAnsi="Times New Roman" w:cs="Times New Roman"/>
                <w:sz w:val="22"/>
                <w:szCs w:val="22"/>
                <w:lang w:val="es-EC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C"/>
              </w:rPr>
              <w:t>27-29 de junio de 2013, Cuenca-Ecuador</w:t>
            </w:r>
          </w:p>
          <w:p w14:paraId="3941B390" w14:textId="77777777" w:rsidR="003B5EA3" w:rsidRPr="00A5228E" w:rsidRDefault="003B5EA3" w:rsidP="003B5EA3">
            <w:pPr>
              <w:rPr>
                <w:rFonts w:ascii="Times New Roman" w:hAnsi="Times New Roman" w:cs="Times New Roman"/>
                <w:sz w:val="22"/>
                <w:szCs w:val="22"/>
                <w:lang w:val="es-EC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C"/>
              </w:rPr>
              <w:t xml:space="preserve">Ponencia: “Entre la violencia y la invisibilidad: La migración ecuatoriana en tránsito”. </w:t>
            </w:r>
          </w:p>
          <w:p w14:paraId="28926232" w14:textId="77777777" w:rsidR="003B5EA3" w:rsidRPr="00A5228E" w:rsidRDefault="003B5EA3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C"/>
              </w:rPr>
            </w:pPr>
          </w:p>
          <w:p w14:paraId="12CDEB90" w14:textId="77777777" w:rsidR="003B5EA3" w:rsidRPr="00A5228E" w:rsidRDefault="001841A3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►</w:t>
            </w:r>
            <w:r w:rsidR="003B5EA3"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 </w:t>
            </w:r>
            <w:r w:rsidR="003B5EA3" w:rsidRPr="00A5228E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>Tercer Congreso Latinoamericano de Antropología ALA</w:t>
            </w:r>
          </w:p>
          <w:p w14:paraId="00D2AD29" w14:textId="77777777" w:rsidR="003B5EA3" w:rsidRPr="00A5228E" w:rsidRDefault="003B5EA3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 5-8 de noviembre de 2012, Santiago de Chile, Chile</w:t>
            </w:r>
          </w:p>
          <w:p w14:paraId="2D49BA10" w14:textId="77777777" w:rsidR="001841A3" w:rsidRPr="00A5228E" w:rsidRDefault="003B5EA3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Ponencia: “</w:t>
            </w:r>
            <w:r w:rsidR="001841A3"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Entre la desprotección estatal y la deshumanización social: la migración indocumentada en tránsito por el corredor México-Estados Unidos”.</w:t>
            </w:r>
          </w:p>
          <w:p w14:paraId="0073CC30" w14:textId="77777777" w:rsidR="001841A3" w:rsidRPr="00A5228E" w:rsidRDefault="001841A3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 </w:t>
            </w:r>
          </w:p>
          <w:p w14:paraId="756CFA47" w14:textId="77777777" w:rsidR="003B5EA3" w:rsidRPr="00A5228E" w:rsidRDefault="001841A3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►</w:t>
            </w:r>
            <w:r w:rsidR="003B5EA3"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 </w:t>
            </w:r>
            <w:r w:rsidR="003B5EA3" w:rsidRPr="00A5228E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 xml:space="preserve">II Congreso Nacional de Antropología Social y Etnología en México </w:t>
            </w:r>
          </w:p>
          <w:p w14:paraId="70CA7E20" w14:textId="77777777" w:rsidR="003B5EA3" w:rsidRPr="00A5228E" w:rsidRDefault="003B5EA3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19-21 de septiembre de 2012, Morelia, México. </w:t>
            </w:r>
          </w:p>
          <w:p w14:paraId="235576DB" w14:textId="77777777" w:rsidR="003B5EA3" w:rsidRPr="00A5228E" w:rsidRDefault="003B5EA3" w:rsidP="003B5EA3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Ponencia: “Entre la desprotección estatal y la deshumanización social: la migración indocumentada en tránsito por el corredor México-Estados Unidos”.</w:t>
            </w:r>
          </w:p>
          <w:p w14:paraId="20BD7252" w14:textId="77777777" w:rsidR="001841A3" w:rsidRPr="00A5228E" w:rsidRDefault="001841A3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1ED78790" w14:textId="77777777" w:rsidR="003B5EA3" w:rsidRPr="00A5228E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► </w:t>
            </w:r>
            <w:r w:rsidRPr="00A5228E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>Seminario Internacional Desafiando fronteras. Control de la movilidad y experiencias migratorias en el contexto capitalista</w:t>
            </w:r>
            <w:r w:rsidR="003B5EA3" w:rsidRPr="00A5228E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 xml:space="preserve">, CIESAS Oaxaca. </w:t>
            </w:r>
          </w:p>
          <w:p w14:paraId="4D7855A3" w14:textId="77777777" w:rsidR="00C4064C" w:rsidRPr="00A5228E" w:rsidRDefault="003B5EA3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9 y 10 de marzo de 2012, Oaxaca de Juárez, México. </w:t>
            </w:r>
          </w:p>
          <w:p w14:paraId="1C7A1C25" w14:textId="77777777" w:rsidR="003B5EA3" w:rsidRPr="00A5228E" w:rsidRDefault="003B5EA3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Ponencia: “La migración indocumentada: entre imágenes de guerra y la invisibilidad”. </w:t>
            </w:r>
          </w:p>
          <w:p w14:paraId="13966753" w14:textId="77777777" w:rsidR="003B5EA3" w:rsidRPr="00A5228E" w:rsidRDefault="003B5EA3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0C069141" w14:textId="77777777" w:rsidR="003B5EA3" w:rsidRPr="00A5228E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► </w:t>
            </w:r>
            <w:r w:rsidRPr="00A5228E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>Seminario Internacional Mediaciones, Migraciones, Saberes y Prácticas. Instituto de Ciencias Sociales y Humanidades “Alfonso Vélez Pliego” de la Benemérita Universidad de Puebla.</w:t>
            </w:r>
          </w:p>
          <w:p w14:paraId="72FF23A2" w14:textId="77777777" w:rsidR="00C4064C" w:rsidRPr="00A5228E" w:rsidRDefault="003B5EA3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7 y 8 de marzo de 2012, Puebla, México. </w:t>
            </w:r>
            <w:r w:rsidR="00C4064C"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 </w:t>
            </w:r>
          </w:p>
          <w:p w14:paraId="4106E075" w14:textId="77777777" w:rsidR="00C4064C" w:rsidRPr="00A5228E" w:rsidRDefault="003B5EA3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lastRenderedPageBreak/>
              <w:t>Ponencia: “De la mano de coyotes: la niñez y adolescencia ecuatoriana migrante en tránsito por el corredor Ecuador-México-Estados Unidos”.</w:t>
            </w:r>
          </w:p>
          <w:p w14:paraId="3FDDC3D8" w14:textId="77777777" w:rsidR="003B5EA3" w:rsidRPr="00A5228E" w:rsidRDefault="003B5EA3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39AEF90E" w14:textId="77777777" w:rsidR="003B5EA3" w:rsidRPr="00A5228E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►</w:t>
            </w:r>
            <w:r w:rsidR="003B5EA3" w:rsidRPr="00A5228E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 xml:space="preserve">México frontera global: </w:t>
            </w:r>
            <w:r w:rsidRPr="00A5228E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 xml:space="preserve">Jornadas sobre migración y derechos humanos. Comisión Nacional de Derechos Humanaos-Universidad Autónoma  </w:t>
            </w:r>
            <w:r w:rsidR="003B5EA3" w:rsidRPr="00A5228E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>Metropolitana Unidad Iztapalapa.</w:t>
            </w:r>
          </w:p>
          <w:p w14:paraId="089561C9" w14:textId="77777777" w:rsidR="00C4064C" w:rsidRPr="00A5228E" w:rsidRDefault="003B5EA3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28 de septiembre, 2011, México D.F.</w:t>
            </w:r>
            <w:r w:rsidR="00C4064C"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 </w:t>
            </w:r>
          </w:p>
          <w:p w14:paraId="65D50B5F" w14:textId="77777777" w:rsidR="00C4064C" w:rsidRPr="00A5228E" w:rsidRDefault="003B5EA3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Ponencia: “Transitando entre imágenes de guerra: la migración indocumentada en la ruta clandestina Ecuador-México-Estados Unidos”. México: frontera global.</w:t>
            </w:r>
          </w:p>
          <w:p w14:paraId="392233EC" w14:textId="77777777" w:rsidR="003B5EA3" w:rsidRPr="00A5228E" w:rsidRDefault="003B5EA3" w:rsidP="00C4064C">
            <w:pPr>
              <w:jc w:val="both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702EBA99" w14:textId="77777777" w:rsidR="003B5EA3" w:rsidRPr="00A5228E" w:rsidRDefault="00C4064C" w:rsidP="00C4064C">
            <w:pPr>
              <w:jc w:val="both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 xml:space="preserve">►Segunda Edición de las Jornadas de los Jóvenes Americanistas “Circulaciones humanas y saberes”. Centro de Estudios Mexicanos y Centroamericanos y Colegio Franco-Mexicano en Ciencias Sociales. </w:t>
            </w:r>
          </w:p>
          <w:p w14:paraId="4BB985EE" w14:textId="77777777" w:rsidR="00C4064C" w:rsidRPr="00A5228E" w:rsidRDefault="003B5EA3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20 de junio de 2011, México D.F.</w:t>
            </w:r>
            <w:r w:rsidR="00C4064C"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 </w:t>
            </w:r>
          </w:p>
          <w:p w14:paraId="2753C92A" w14:textId="77777777" w:rsidR="00C4064C" w:rsidRPr="00A5228E" w:rsidRDefault="003B5EA3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Ponencia: “Migración indocumentada en tránsito: la cara oculta de los procesos migratorios contemporáneos”.</w:t>
            </w:r>
          </w:p>
          <w:p w14:paraId="54591198" w14:textId="77777777" w:rsidR="00C4064C" w:rsidRPr="00A5228E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7804DD0A" w14:textId="77777777" w:rsidR="003B5EA3" w:rsidRPr="00A5228E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► </w:t>
            </w:r>
            <w:r w:rsidRPr="00A5228E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 xml:space="preserve">Seminario de Estudios de </w:t>
            </w:r>
            <w:proofErr w:type="spellStart"/>
            <w:r w:rsidRPr="00A5228E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>Transnacionalismo</w:t>
            </w:r>
            <w:proofErr w:type="spellEnd"/>
            <w:r w:rsidR="003B5EA3" w:rsidRPr="00A5228E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 xml:space="preserve"> coordinado por el Dr. Federico </w:t>
            </w:r>
            <w:proofErr w:type="spellStart"/>
            <w:r w:rsidR="003B5EA3" w:rsidRPr="00A5228E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>Besserer</w:t>
            </w:r>
            <w:proofErr w:type="spellEnd"/>
            <w:r w:rsidR="003B5EA3" w:rsidRPr="00A5228E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>, Universidad Autónoma Metropolitana de México, Universidad Autónoma  Metropolitana Unidad Iztapalapa.</w:t>
            </w:r>
          </w:p>
          <w:p w14:paraId="6DA0CD41" w14:textId="77777777" w:rsidR="003B5EA3" w:rsidRPr="00A5228E" w:rsidRDefault="003B5EA3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Diciembre 2010, México. </w:t>
            </w:r>
          </w:p>
          <w:p w14:paraId="4CEF23EF" w14:textId="77777777" w:rsidR="003B5EA3" w:rsidRPr="00A5228E" w:rsidRDefault="003B5EA3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Ponencia: “Frontera sur chiapaneca: el muro humano de la violencia”.</w:t>
            </w:r>
          </w:p>
          <w:p w14:paraId="0D426244" w14:textId="77777777" w:rsidR="00C4064C" w:rsidRPr="00A5228E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46C08765" w14:textId="77777777" w:rsidR="003B5EA3" w:rsidRPr="00A5228E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► </w:t>
            </w:r>
            <w:r w:rsidRPr="00A5228E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>II Congreso Latinoamericano y caribeño de Cie</w:t>
            </w:r>
            <w:r w:rsidR="003B5EA3" w:rsidRPr="00A5228E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>ncias Sociales, FLACSO – México.</w:t>
            </w:r>
          </w:p>
          <w:p w14:paraId="63170C79" w14:textId="77777777" w:rsidR="003B5EA3" w:rsidRPr="00A5228E" w:rsidRDefault="003B5EA3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 Mayo 2010, México D.F. </w:t>
            </w:r>
          </w:p>
          <w:p w14:paraId="0646758C" w14:textId="77777777" w:rsidR="00C4064C" w:rsidRPr="00A5228E" w:rsidRDefault="003B5EA3" w:rsidP="00C4064C">
            <w:pPr>
              <w:jc w:val="both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Ponencia: “Violencias normalizadas en el transito migratorio por la frontera sur chiapaneca”. </w:t>
            </w:r>
            <w:r w:rsidR="00C4064C" w:rsidRPr="00A5228E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 xml:space="preserve"> </w:t>
            </w:r>
          </w:p>
          <w:p w14:paraId="58182B70" w14:textId="77777777" w:rsidR="00C4064C" w:rsidRPr="00A5228E" w:rsidRDefault="00C4064C" w:rsidP="00C4064C">
            <w:pPr>
              <w:jc w:val="both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</w:p>
          <w:p w14:paraId="32474EA4" w14:textId="77777777" w:rsidR="00ED2490" w:rsidRPr="00A5228E" w:rsidRDefault="00C4064C" w:rsidP="00C4064C">
            <w:pPr>
              <w:jc w:val="both"/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>►VI Congreso Internacional Migración e Instituciones Sociales. Unive</w:t>
            </w:r>
            <w:r w:rsidR="003B5EA3" w:rsidRPr="00A5228E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>rsidad Iberoamericana de Mé</w:t>
            </w:r>
            <w:r w:rsidR="00ED2490" w:rsidRPr="00A5228E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>xico</w:t>
            </w:r>
          </w:p>
          <w:p w14:paraId="74A0B314" w14:textId="77777777" w:rsidR="00C4064C" w:rsidRPr="00A5228E" w:rsidRDefault="00ED2490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Noviembre, 2009, México D.F.</w:t>
            </w:r>
          </w:p>
          <w:p w14:paraId="54030DBC" w14:textId="77777777" w:rsidR="00ED2490" w:rsidRPr="00A5228E" w:rsidRDefault="00ED2490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Ponencia: “Transitando en la clandestinidad: análisis de la migración indocumentada en tránsito por la frontera sur mexicana”.</w:t>
            </w:r>
          </w:p>
          <w:p w14:paraId="1432CEB9" w14:textId="77777777" w:rsidR="00ED2490" w:rsidRPr="00A5228E" w:rsidRDefault="00ED2490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7C31587C" w14:textId="77777777" w:rsidR="00ED2490" w:rsidRPr="00A5228E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► </w:t>
            </w:r>
            <w:r w:rsidRPr="00A5228E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>Congreso de Sociología, U</w:t>
            </w:r>
            <w:r w:rsidR="00ED2490" w:rsidRPr="00A5228E">
              <w:rPr>
                <w:rFonts w:ascii="Times New Roman" w:hAnsi="Times New Roman" w:cs="Times New Roman"/>
                <w:b/>
                <w:sz w:val="22"/>
                <w:szCs w:val="22"/>
                <w:lang w:val="es-ES"/>
              </w:rPr>
              <w:t>niversidad Católica del Ecuador</w:t>
            </w:r>
          </w:p>
          <w:p w14:paraId="0C1C7F9E" w14:textId="77777777" w:rsidR="00ED2490" w:rsidRPr="00A5228E" w:rsidRDefault="00ED2490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Mayo 2007, Quito</w:t>
            </w:r>
          </w:p>
          <w:p w14:paraId="3C587989" w14:textId="77777777" w:rsidR="00C4064C" w:rsidRPr="00D85DDE" w:rsidRDefault="00ED2490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n-GB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Ponencia: </w:t>
            </w:r>
            <w:r w:rsidR="00C4064C"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Relación ciudad – migración análisis del caso </w:t>
            </w:r>
            <w:proofErr w:type="spellStart"/>
            <w:r w:rsidR="00C4064C"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Oyacoto</w:t>
            </w:r>
            <w:proofErr w:type="spellEnd"/>
            <w:r w:rsidR="00C4064C"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, Calderón Distrito Metropolitano de Quito. </w:t>
            </w:r>
            <w:r w:rsidR="00C4064C" w:rsidRPr="00D85DDE">
              <w:rPr>
                <w:rFonts w:ascii="Times New Roman" w:hAnsi="Times New Roman" w:cs="Times New Roman"/>
                <w:sz w:val="22"/>
                <w:szCs w:val="22"/>
                <w:lang w:val="en-GB"/>
              </w:rPr>
              <w:t>Mayo 2007.</w:t>
            </w:r>
          </w:p>
          <w:p w14:paraId="293B4BE5" w14:textId="77777777" w:rsidR="00C4064C" w:rsidRPr="00D85DDE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n-GB"/>
              </w:rPr>
            </w:pPr>
          </w:p>
          <w:p w14:paraId="25CE53CF" w14:textId="77777777" w:rsidR="002248E9" w:rsidRPr="00D85DDE" w:rsidRDefault="002248E9" w:rsidP="00465243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n-GB"/>
              </w:rPr>
            </w:pPr>
          </w:p>
          <w:p w14:paraId="134BF693" w14:textId="77777777" w:rsidR="002D76F9" w:rsidRPr="00D85DDE" w:rsidRDefault="002D76F9" w:rsidP="00465243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n-GB"/>
              </w:rPr>
            </w:pPr>
          </w:p>
          <w:p w14:paraId="643F2012" w14:textId="77777777" w:rsidR="002D76F9" w:rsidRPr="00D85DDE" w:rsidRDefault="002D76F9" w:rsidP="00465243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n-GB"/>
              </w:rPr>
            </w:pPr>
          </w:p>
          <w:p w14:paraId="7771E764" w14:textId="77777777" w:rsidR="002248E9" w:rsidRDefault="002248E9" w:rsidP="002248E9">
            <w:pPr>
              <w:jc w:val="both"/>
              <w:rPr>
                <w:rFonts w:ascii="Times New Roman" w:hAnsi="Times New Roman" w:cs="Times New Roman"/>
                <w:sz w:val="21"/>
                <w:szCs w:val="21"/>
                <w:lang w:val="en-GB"/>
              </w:rPr>
            </w:pPr>
            <w:r w:rsidRPr="00491F78">
              <w:rPr>
                <w:rFonts w:ascii="Times New Roman" w:hAnsi="Times New Roman" w:cs="Times New Roman"/>
                <w:sz w:val="21"/>
                <w:szCs w:val="21"/>
                <w:lang w:val="en-GB"/>
              </w:rPr>
              <w:t xml:space="preserve">► Ayona </w:t>
            </w:r>
            <w:proofErr w:type="spellStart"/>
            <w:r w:rsidRPr="00491F78">
              <w:rPr>
                <w:rFonts w:ascii="Times New Roman" w:hAnsi="Times New Roman" w:cs="Times New Roman"/>
                <w:sz w:val="21"/>
                <w:szCs w:val="21"/>
                <w:lang w:val="en-GB"/>
              </w:rPr>
              <w:t>Datta</w:t>
            </w:r>
            <w:proofErr w:type="spellEnd"/>
            <w:r w:rsidRPr="00491F78">
              <w:rPr>
                <w:rFonts w:ascii="Times New Roman" w:hAnsi="Times New Roman" w:cs="Times New Roman"/>
                <w:sz w:val="21"/>
                <w:szCs w:val="21"/>
                <w:lang w:val="en-GB"/>
              </w:rPr>
              <w:t xml:space="preserve">. </w:t>
            </w:r>
            <w:proofErr w:type="spellStart"/>
            <w:r w:rsidRPr="00045A6E">
              <w:rPr>
                <w:rFonts w:ascii="Times New Roman" w:hAnsi="Times New Roman" w:cs="Times New Roman"/>
                <w:sz w:val="21"/>
                <w:szCs w:val="21"/>
                <w:lang w:val="en-GB"/>
              </w:rPr>
              <w:t>Ph.D</w:t>
            </w:r>
            <w:proofErr w:type="spellEnd"/>
            <w:r w:rsidRPr="00045A6E">
              <w:rPr>
                <w:rFonts w:ascii="Times New Roman" w:hAnsi="Times New Roman" w:cs="Times New Roman"/>
                <w:sz w:val="21"/>
                <w:szCs w:val="21"/>
                <w:lang w:val="en-GB"/>
              </w:rPr>
              <w:t xml:space="preserve"> in Environmental Design and Planning</w:t>
            </w:r>
            <w:r>
              <w:rPr>
                <w:rFonts w:ascii="Times New Roman" w:hAnsi="Times New Roman" w:cs="Times New Roman"/>
                <w:sz w:val="21"/>
                <w:szCs w:val="21"/>
                <w:lang w:val="en-GB"/>
              </w:rPr>
              <w:t xml:space="preserve">. Reader in Urban Futures. King’s College London. </w:t>
            </w:r>
          </w:p>
          <w:p w14:paraId="67C6D432" w14:textId="77777777" w:rsidR="002248E9" w:rsidRPr="00F90B62" w:rsidRDefault="002248E9" w:rsidP="00465243">
            <w:pPr>
              <w:jc w:val="both"/>
              <w:rPr>
                <w:rFonts w:ascii="Times New Roman" w:hAnsi="Times New Roman" w:cs="Times New Roman"/>
                <w:sz w:val="21"/>
                <w:szCs w:val="21"/>
                <w:lang w:val="es-ES"/>
              </w:rPr>
            </w:pPr>
            <w:r w:rsidRPr="00F90B62">
              <w:rPr>
                <w:rFonts w:ascii="Times New Roman" w:hAnsi="Times New Roman" w:cs="Times New Roman"/>
                <w:sz w:val="21"/>
                <w:szCs w:val="21"/>
                <w:lang w:val="es-ES"/>
              </w:rPr>
              <w:t>E-mail:</w:t>
            </w:r>
            <w:r w:rsidRPr="00F90B62">
              <w:rPr>
                <w:lang w:val="es-ES"/>
              </w:rPr>
              <w:t xml:space="preserve"> </w:t>
            </w:r>
            <w:r w:rsidRPr="00F90B62">
              <w:rPr>
                <w:rFonts w:ascii="Times New Roman" w:hAnsi="Times New Roman" w:cs="Times New Roman"/>
                <w:sz w:val="21"/>
                <w:szCs w:val="21"/>
                <w:lang w:val="es-ES"/>
              </w:rPr>
              <w:t>ayona.datta@kcl.ac.uk.</w:t>
            </w:r>
          </w:p>
          <w:p w14:paraId="51C77F85" w14:textId="77777777" w:rsidR="002248E9" w:rsidRDefault="002248E9" w:rsidP="00465243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6D73E6BB" w14:textId="77777777" w:rsidR="002248E9" w:rsidRDefault="00465243" w:rsidP="00465243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►</w:t>
            </w:r>
            <w:r w:rsidRPr="00465243">
              <w:rPr>
                <w:lang w:val="es-MX"/>
              </w:rPr>
              <w:t xml:space="preserve"> </w:t>
            </w:r>
            <w:r w:rsidRPr="00465243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Dr. Nicholas De </w:t>
            </w:r>
            <w:proofErr w:type="spellStart"/>
            <w:r w:rsidR="002248E9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Genova</w:t>
            </w:r>
            <w:proofErr w:type="spellEnd"/>
            <w:r w:rsidR="002248E9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, Dr. en Antropología. Universidad de Chicago. </w:t>
            </w:r>
          </w:p>
          <w:p w14:paraId="126796D6" w14:textId="77777777" w:rsidR="00465243" w:rsidRPr="002248E9" w:rsidRDefault="009E29D6" w:rsidP="00465243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hyperlink r:id="rId20" w:history="1">
              <w:r w:rsidR="00465243" w:rsidRPr="002248E9">
                <w:rPr>
                  <w:rStyle w:val="Hyperlink"/>
                  <w:rFonts w:ascii="Times New Roman" w:hAnsi="Times New Roman" w:cs="Times New Roman"/>
                  <w:sz w:val="22"/>
                  <w:szCs w:val="22"/>
                  <w:lang w:val="es-ES"/>
                </w:rPr>
                <w:t>nicholas.degenova@kcl.ac.uk</w:t>
              </w:r>
            </w:hyperlink>
          </w:p>
          <w:p w14:paraId="2B124FCF" w14:textId="77777777" w:rsidR="00465243" w:rsidRPr="002248E9" w:rsidRDefault="00465243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788C7749" w14:textId="77777777" w:rsidR="00C4064C" w:rsidRPr="00A5228E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2248E9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►Carmen Bueno Castellanos. </w:t>
            </w: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Dra. Antropología Social. Universidad Iberoamericana de México. Coordinadora del Posgrado en Antropología Social en la Universidad Iberoamericana de México. carmen.bueno@uia.mx</w:t>
            </w:r>
          </w:p>
          <w:p w14:paraId="3FC92979" w14:textId="77777777" w:rsidR="00C4064C" w:rsidRPr="00A5228E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2348EDD6" w14:textId="77777777" w:rsidR="00C4064C" w:rsidRPr="00A5228E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►Alejandro Agudo </w:t>
            </w:r>
            <w:proofErr w:type="spellStart"/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Sánchiz</w:t>
            </w:r>
            <w:proofErr w:type="spellEnd"/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. Dr. Antropología Social. Universidad de Manchester. Profesor investigador del posgrado en Antropología Social. Universidad Iberoamericana de México.   alejandro.agudo@uia.mx </w:t>
            </w:r>
          </w:p>
          <w:p w14:paraId="3FD8ED47" w14:textId="77777777" w:rsidR="00C4064C" w:rsidRPr="00A5228E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0013A206" w14:textId="77777777" w:rsidR="00C4064C" w:rsidRPr="00A5228E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lastRenderedPageBreak/>
              <w:t>►</w:t>
            </w:r>
            <w:proofErr w:type="spellStart"/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Yerko</w:t>
            </w:r>
            <w:proofErr w:type="spellEnd"/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 Castro Neira. Dr. Antropología Social. Universidad Autónoma Metropolita de México.  Profesor investigador del posgrado en Antropología Social de la Universidad Iberoamericana de México. yerkomx@yahoo.com.mx</w:t>
            </w:r>
          </w:p>
          <w:p w14:paraId="0C3B82DF" w14:textId="77777777" w:rsidR="00C4064C" w:rsidRPr="00A5228E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62184B73" w14:textId="77777777" w:rsidR="00C4064C" w:rsidRPr="00A5228E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 xml:space="preserve">►Gioconda Herrera. Dra. Sociología. Columbia </w:t>
            </w:r>
            <w:proofErr w:type="spellStart"/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University</w:t>
            </w:r>
            <w:proofErr w:type="spellEnd"/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>. Profesora investigadora de FLACSO, Ecuador.  gherrera@flacso.org.ec</w:t>
            </w:r>
          </w:p>
          <w:p w14:paraId="5913693D" w14:textId="77777777" w:rsidR="00C4064C" w:rsidRPr="00A5228E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58B93774" w14:textId="77777777" w:rsidR="00C4064C" w:rsidRPr="00A5228E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5491455D" w14:textId="77777777" w:rsidR="00C4064C" w:rsidRPr="00A5228E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641EF406" w14:textId="77777777" w:rsidR="00C4064C" w:rsidRPr="00A5228E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128471F5" w14:textId="77777777" w:rsidR="00C4064C" w:rsidRPr="00A5228E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7E148D6E" w14:textId="77777777" w:rsidR="00C4064C" w:rsidRPr="00A5228E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7582B576" w14:textId="77777777" w:rsidR="00C4064C" w:rsidRPr="00A5228E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32785D7D" w14:textId="77777777" w:rsidR="00C4064C" w:rsidRPr="00A5228E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4EA7545C" w14:textId="77777777" w:rsidR="00C4064C" w:rsidRPr="00A5228E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045C1FFF" w14:textId="77777777" w:rsidR="00C4064C" w:rsidRPr="00A5228E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5D44338E" w14:textId="77777777" w:rsidR="00C4064C" w:rsidRPr="00A5228E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1C7AB816" w14:textId="77777777" w:rsidR="00C4064C" w:rsidRPr="00A5228E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2AF4F43E" w14:textId="77777777" w:rsidR="00C4064C" w:rsidRPr="00A5228E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124AB69C" w14:textId="77777777" w:rsidR="00C4064C" w:rsidRPr="00A5228E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</w:p>
          <w:p w14:paraId="574C281B" w14:textId="77777777" w:rsidR="00C4064C" w:rsidRPr="00A5228E" w:rsidRDefault="00C4064C" w:rsidP="00C4064C">
            <w:pPr>
              <w:jc w:val="both"/>
              <w:rPr>
                <w:rFonts w:ascii="Times New Roman" w:hAnsi="Times New Roman" w:cs="Times New Roman"/>
                <w:sz w:val="22"/>
                <w:szCs w:val="22"/>
                <w:lang w:val="es-ES"/>
              </w:rPr>
            </w:pPr>
            <w:r w:rsidRPr="00A5228E">
              <w:rPr>
                <w:rFonts w:ascii="Times New Roman" w:hAnsi="Times New Roman" w:cs="Times New Roman"/>
                <w:sz w:val="22"/>
                <w:szCs w:val="22"/>
                <w:lang w:val="es-ES"/>
              </w:rPr>
              <w:tab/>
            </w:r>
          </w:p>
        </w:tc>
      </w:tr>
    </w:tbl>
    <w:p w14:paraId="112C8D5D" w14:textId="46C8C4A6" w:rsidR="00361128" w:rsidRPr="00A5228E" w:rsidRDefault="00361128">
      <w:pPr>
        <w:jc w:val="both"/>
        <w:rPr>
          <w:rFonts w:ascii="Times New Roman" w:hAnsi="Times New Roman" w:cs="Times New Roman"/>
          <w:sz w:val="22"/>
          <w:szCs w:val="22"/>
          <w:lang w:val="es-ES"/>
        </w:rPr>
      </w:pPr>
    </w:p>
    <w:p w14:paraId="7537EB2B" w14:textId="77777777" w:rsidR="00787272" w:rsidRPr="00A5228E" w:rsidRDefault="00787272">
      <w:pPr>
        <w:jc w:val="both"/>
        <w:rPr>
          <w:rFonts w:ascii="Times New Roman" w:hAnsi="Times New Roman" w:cs="Times New Roman"/>
          <w:sz w:val="22"/>
          <w:szCs w:val="22"/>
          <w:lang w:val="es-ES"/>
        </w:rPr>
      </w:pPr>
    </w:p>
    <w:p w14:paraId="7D45CE46" w14:textId="77777777" w:rsidR="006000F3" w:rsidRPr="00A5228E" w:rsidRDefault="006000F3" w:rsidP="00C64D9E">
      <w:pPr>
        <w:rPr>
          <w:rFonts w:ascii="Times New Roman" w:hAnsi="Times New Roman" w:cs="Times New Roman"/>
          <w:sz w:val="22"/>
          <w:szCs w:val="22"/>
          <w:lang w:val="es-ES"/>
        </w:rPr>
      </w:pPr>
    </w:p>
    <w:sectPr w:rsidR="006000F3" w:rsidRPr="00A5228E" w:rsidSect="000A5F2D">
      <w:footerReference w:type="default" r:id="rId21"/>
      <w:headerReference w:type="first" r:id="rId22"/>
      <w:footerReference w:type="first" r:id="rId23"/>
      <w:pgSz w:w="11907" w:h="16839"/>
      <w:pgMar w:top="1008" w:right="1800" w:bottom="1008" w:left="1800" w:header="965" w:footer="965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23F67FB" w14:textId="77777777" w:rsidR="009E29D6" w:rsidRDefault="009E29D6">
      <w:r>
        <w:separator/>
      </w:r>
    </w:p>
  </w:endnote>
  <w:endnote w:type="continuationSeparator" w:id="0">
    <w:p w14:paraId="48DF4F52" w14:textId="77777777" w:rsidR="009E29D6" w:rsidRDefault="009E29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Arial Narrow" w:hAnsi="Arial Narrow"/>
      </w:rPr>
      <w:id w:val="809831235"/>
      <w:docPartObj>
        <w:docPartGallery w:val="Page Numbers (Bottom of Page)"/>
        <w:docPartUnique/>
      </w:docPartObj>
    </w:sdtPr>
    <w:sdtEndPr/>
    <w:sdtContent>
      <w:p w14:paraId="51A66FB0" w14:textId="26FA28EE" w:rsidR="00F32640" w:rsidRPr="000A5F2D" w:rsidRDefault="00F32640">
        <w:pPr>
          <w:pStyle w:val="Footer"/>
          <w:jc w:val="right"/>
          <w:rPr>
            <w:rFonts w:ascii="Arial Narrow" w:hAnsi="Arial Narrow"/>
          </w:rPr>
        </w:pPr>
        <w:r w:rsidRPr="000A5F2D">
          <w:rPr>
            <w:rFonts w:ascii="Arial Narrow" w:hAnsi="Arial Narrow"/>
          </w:rPr>
          <w:fldChar w:fldCharType="begin"/>
        </w:r>
        <w:r w:rsidRPr="000A5F2D">
          <w:rPr>
            <w:rFonts w:ascii="Arial Narrow" w:hAnsi="Arial Narrow"/>
          </w:rPr>
          <w:instrText>PAGE   \* MERGEFORMAT</w:instrText>
        </w:r>
        <w:r w:rsidRPr="000A5F2D">
          <w:rPr>
            <w:rFonts w:ascii="Arial Narrow" w:hAnsi="Arial Narrow"/>
          </w:rPr>
          <w:fldChar w:fldCharType="separate"/>
        </w:r>
        <w:r w:rsidRPr="008F3209">
          <w:rPr>
            <w:rFonts w:ascii="Arial Narrow" w:hAnsi="Arial Narrow"/>
            <w:noProof/>
            <w:lang w:val="es-ES"/>
          </w:rPr>
          <w:t>15</w:t>
        </w:r>
        <w:r w:rsidRPr="000A5F2D">
          <w:rPr>
            <w:rFonts w:ascii="Arial Narrow" w:hAnsi="Arial Narrow"/>
          </w:rPr>
          <w:fldChar w:fldCharType="end"/>
        </w:r>
      </w:p>
    </w:sdtContent>
  </w:sdt>
  <w:p w14:paraId="791794DE" w14:textId="77777777" w:rsidR="00F32640" w:rsidRPr="000A5F2D" w:rsidRDefault="00F32640">
    <w:pPr>
      <w:pStyle w:val="Footer"/>
      <w:rPr>
        <w:lang w:val="es-EC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2F9FDCC" w14:textId="77777777" w:rsidR="00F32640" w:rsidRPr="000A5F2D" w:rsidRDefault="00F32640">
    <w:pPr>
      <w:pStyle w:val="Footer"/>
      <w:pBdr>
        <w:top w:val="thinThickSmallGap" w:sz="24" w:space="1" w:color="622423" w:themeColor="accent2" w:themeShade="7F"/>
      </w:pBdr>
      <w:rPr>
        <w:rFonts w:asciiTheme="majorHAnsi" w:eastAsiaTheme="majorEastAsia" w:hAnsiTheme="majorHAnsi" w:cstheme="majorBidi"/>
        <w:lang w:val="es-EC"/>
      </w:rPr>
    </w:pPr>
    <w:r w:rsidRPr="000A5F2D">
      <w:rPr>
        <w:rFonts w:asciiTheme="majorHAnsi" w:eastAsiaTheme="majorEastAsia" w:hAnsiTheme="majorHAnsi" w:cstheme="majorBidi"/>
        <w:lang w:val="es-EC"/>
      </w:rPr>
      <w:t xml:space="preserve">CV 2012 Soledad Álvarez Velasco </w:t>
    </w:r>
    <w:r>
      <w:rPr>
        <w:rFonts w:asciiTheme="majorHAnsi" w:eastAsiaTheme="majorEastAsia" w:hAnsiTheme="majorHAnsi" w:cstheme="majorBidi"/>
      </w:rPr>
      <w:ptab w:relativeTo="margin" w:alignment="right" w:leader="none"/>
    </w:r>
    <w:r>
      <w:rPr>
        <w:rFonts w:asciiTheme="majorHAnsi" w:eastAsiaTheme="majorEastAsia" w:hAnsiTheme="majorHAnsi" w:cstheme="majorBidi"/>
        <w:lang w:val="es-ES"/>
      </w:rPr>
      <w:t xml:space="preserve">Página </w:t>
    </w:r>
    <w:r>
      <w:rPr>
        <w:rFonts w:asciiTheme="minorHAnsi" w:eastAsiaTheme="minorEastAsia" w:hAnsiTheme="minorHAnsi" w:cstheme="minorBidi"/>
      </w:rPr>
      <w:fldChar w:fldCharType="begin"/>
    </w:r>
    <w:r w:rsidRPr="000A5F2D">
      <w:rPr>
        <w:lang w:val="es-EC"/>
      </w:rPr>
      <w:instrText>PAGE   \* MERGEFORMAT</w:instrText>
    </w:r>
    <w:r>
      <w:rPr>
        <w:rFonts w:asciiTheme="minorHAnsi" w:eastAsiaTheme="minorEastAsia" w:hAnsiTheme="minorHAnsi" w:cstheme="minorBidi"/>
      </w:rPr>
      <w:fldChar w:fldCharType="separate"/>
    </w:r>
    <w:r w:rsidRPr="000A5F2D">
      <w:rPr>
        <w:rFonts w:asciiTheme="majorHAnsi" w:eastAsiaTheme="majorEastAsia" w:hAnsiTheme="majorHAnsi" w:cstheme="majorBidi"/>
        <w:noProof/>
        <w:lang w:val="es-ES"/>
      </w:rPr>
      <w:t>1</w:t>
    </w:r>
    <w:r>
      <w:rPr>
        <w:rFonts w:asciiTheme="majorHAnsi" w:eastAsiaTheme="majorEastAsia" w:hAnsiTheme="majorHAnsi" w:cstheme="majorBidi"/>
      </w:rPr>
      <w:fldChar w:fldCharType="end"/>
    </w:r>
  </w:p>
  <w:p w14:paraId="0B8A478A" w14:textId="77777777" w:rsidR="00F32640" w:rsidRPr="000A5F2D" w:rsidRDefault="00F32640">
    <w:pPr>
      <w:pStyle w:val="Footer"/>
      <w:rPr>
        <w:lang w:val="es-EC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7BC8C76" w14:textId="77777777" w:rsidR="009E29D6" w:rsidRDefault="009E29D6">
      <w:r>
        <w:separator/>
      </w:r>
    </w:p>
  </w:footnote>
  <w:footnote w:type="continuationSeparator" w:id="0">
    <w:p w14:paraId="5257A4AA" w14:textId="77777777" w:rsidR="009E29D6" w:rsidRDefault="009E29D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D6EAC76" w14:textId="77777777" w:rsidR="00F32640" w:rsidRDefault="00F32640">
    <w:r>
      <w:t> 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2C67923"/>
    <w:multiLevelType w:val="hybridMultilevel"/>
    <w:tmpl w:val="BE58C7C2"/>
    <w:lvl w:ilvl="0" w:tplc="5D88C680">
      <w:start w:val="100"/>
      <w:numFmt w:val="bullet"/>
      <w:lvlText w:val="-"/>
      <w:lvlJc w:val="left"/>
      <w:pPr>
        <w:ind w:left="720" w:hanging="360"/>
      </w:pPr>
      <w:rPr>
        <w:rFonts w:ascii="Arial Narrow" w:eastAsia="Times New Roman" w:hAnsi="Arial Narrow" w:cs="Arial" w:hint="default"/>
        <w:i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4497F88"/>
    <w:multiLevelType w:val="hybridMultilevel"/>
    <w:tmpl w:val="942AAD06"/>
    <w:lvl w:ilvl="0" w:tplc="BFB2B866">
      <w:start w:val="1"/>
      <w:numFmt w:val="bullet"/>
      <w:lvlText w:val="►"/>
      <w:lvlJc w:val="left"/>
      <w:pPr>
        <w:ind w:left="360" w:hanging="360"/>
      </w:pPr>
      <w:rPr>
        <w:rFonts w:ascii="Arial" w:hAnsi="Arial" w:hint="default"/>
      </w:rPr>
    </w:lvl>
    <w:lvl w:ilvl="1" w:tplc="30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66B75600"/>
    <w:multiLevelType w:val="singleLevel"/>
    <w:tmpl w:val="EBBC44FA"/>
    <w:lvl w:ilvl="0">
      <w:start w:val="1"/>
      <w:numFmt w:val="bullet"/>
      <w:pStyle w:val="Listaconvietas1"/>
      <w:lvlText w:val=""/>
      <w:lvlJc w:val="left"/>
      <w:pPr>
        <w:tabs>
          <w:tab w:val="num" w:pos="360"/>
        </w:tabs>
        <w:ind w:left="245" w:hanging="245"/>
      </w:pPr>
      <w:rPr>
        <w:rFonts w:ascii="Wingdings" w:hAnsi="Wingdings" w:hint="default"/>
      </w:rPr>
    </w:lvl>
  </w:abstractNum>
  <w:abstractNum w:abstractNumId="3" w15:restartNumberingAfterBreak="0">
    <w:nsid w:val="694A7D1B"/>
    <w:multiLevelType w:val="hybridMultilevel"/>
    <w:tmpl w:val="A1560406"/>
    <w:lvl w:ilvl="0" w:tplc="A0C057B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24059DF"/>
    <w:multiLevelType w:val="hybridMultilevel"/>
    <w:tmpl w:val="1B2EF948"/>
    <w:lvl w:ilvl="0" w:tplc="BFB2B866">
      <w:start w:val="1"/>
      <w:numFmt w:val="bullet"/>
      <w:lvlText w:val="►"/>
      <w:lvlJc w:val="left"/>
      <w:pPr>
        <w:ind w:left="360" w:hanging="360"/>
      </w:pPr>
      <w:rPr>
        <w:rFonts w:ascii="Arial" w:hAnsi="Arial" w:hint="default"/>
      </w:rPr>
    </w:lvl>
    <w:lvl w:ilvl="1" w:tplc="30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75D258DB"/>
    <w:multiLevelType w:val="hybridMultilevel"/>
    <w:tmpl w:val="8884D228"/>
    <w:lvl w:ilvl="0" w:tplc="795C43E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2"/>
  </w:num>
  <w:num w:numId="3">
    <w:abstractNumId w:val="3"/>
  </w:num>
  <w:num w:numId="4">
    <w:abstractNumId w:val="0"/>
  </w:num>
  <w:num w:numId="5">
    <w:abstractNumId w:val="4"/>
  </w:num>
  <w:num w:numId="6">
    <w:abstractNumId w:val="1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embedSystemFonts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34D50"/>
    <w:rsid w:val="00031CEB"/>
    <w:rsid w:val="00052493"/>
    <w:rsid w:val="00064531"/>
    <w:rsid w:val="00094746"/>
    <w:rsid w:val="000A5F2D"/>
    <w:rsid w:val="000A77ED"/>
    <w:rsid w:val="000B0133"/>
    <w:rsid w:val="000E75F3"/>
    <w:rsid w:val="000F34C0"/>
    <w:rsid w:val="001432E4"/>
    <w:rsid w:val="00146324"/>
    <w:rsid w:val="001604F0"/>
    <w:rsid w:val="001744DE"/>
    <w:rsid w:val="001841A3"/>
    <w:rsid w:val="00195A5C"/>
    <w:rsid w:val="001A7B1D"/>
    <w:rsid w:val="001B09BE"/>
    <w:rsid w:val="001B2FA2"/>
    <w:rsid w:val="001E5D2D"/>
    <w:rsid w:val="00200C41"/>
    <w:rsid w:val="002248E9"/>
    <w:rsid w:val="0023369B"/>
    <w:rsid w:val="00234A34"/>
    <w:rsid w:val="00246C5F"/>
    <w:rsid w:val="00251050"/>
    <w:rsid w:val="00282C0D"/>
    <w:rsid w:val="002C7F10"/>
    <w:rsid w:val="002D7579"/>
    <w:rsid w:val="002D76F9"/>
    <w:rsid w:val="002E1F84"/>
    <w:rsid w:val="002F1B8D"/>
    <w:rsid w:val="002F63C5"/>
    <w:rsid w:val="00315924"/>
    <w:rsid w:val="003244BF"/>
    <w:rsid w:val="00343B67"/>
    <w:rsid w:val="00361128"/>
    <w:rsid w:val="003800CF"/>
    <w:rsid w:val="00382E72"/>
    <w:rsid w:val="00394E08"/>
    <w:rsid w:val="003A6C0D"/>
    <w:rsid w:val="003B5EA3"/>
    <w:rsid w:val="003C6A43"/>
    <w:rsid w:val="003F31F0"/>
    <w:rsid w:val="003F51C8"/>
    <w:rsid w:val="004138D0"/>
    <w:rsid w:val="00423A8E"/>
    <w:rsid w:val="0043112A"/>
    <w:rsid w:val="00440BD9"/>
    <w:rsid w:val="00441CFD"/>
    <w:rsid w:val="00443EE4"/>
    <w:rsid w:val="004527BB"/>
    <w:rsid w:val="00465243"/>
    <w:rsid w:val="00467C92"/>
    <w:rsid w:val="00467D64"/>
    <w:rsid w:val="00472C1A"/>
    <w:rsid w:val="00477BAC"/>
    <w:rsid w:val="004A07E7"/>
    <w:rsid w:val="004A343E"/>
    <w:rsid w:val="004C7713"/>
    <w:rsid w:val="004D3798"/>
    <w:rsid w:val="004D6281"/>
    <w:rsid w:val="004E4276"/>
    <w:rsid w:val="004E5C0E"/>
    <w:rsid w:val="004F2D8E"/>
    <w:rsid w:val="005150EF"/>
    <w:rsid w:val="005408F4"/>
    <w:rsid w:val="0054158B"/>
    <w:rsid w:val="0054280E"/>
    <w:rsid w:val="00595354"/>
    <w:rsid w:val="005965AC"/>
    <w:rsid w:val="005D76D6"/>
    <w:rsid w:val="005E54C4"/>
    <w:rsid w:val="006000F3"/>
    <w:rsid w:val="00612C8D"/>
    <w:rsid w:val="0061450A"/>
    <w:rsid w:val="006344F7"/>
    <w:rsid w:val="00636D85"/>
    <w:rsid w:val="006427B3"/>
    <w:rsid w:val="006428D2"/>
    <w:rsid w:val="00644C92"/>
    <w:rsid w:val="00645717"/>
    <w:rsid w:val="006463A4"/>
    <w:rsid w:val="0067586C"/>
    <w:rsid w:val="0068187B"/>
    <w:rsid w:val="00691956"/>
    <w:rsid w:val="006A5225"/>
    <w:rsid w:val="006B2681"/>
    <w:rsid w:val="006B367F"/>
    <w:rsid w:val="006B3E9B"/>
    <w:rsid w:val="006B623D"/>
    <w:rsid w:val="006C0FF0"/>
    <w:rsid w:val="006C5D8B"/>
    <w:rsid w:val="006D46AA"/>
    <w:rsid w:val="00717CA9"/>
    <w:rsid w:val="007307BB"/>
    <w:rsid w:val="00732CE7"/>
    <w:rsid w:val="00761052"/>
    <w:rsid w:val="00780CEF"/>
    <w:rsid w:val="0078653D"/>
    <w:rsid w:val="00787114"/>
    <w:rsid w:val="00787272"/>
    <w:rsid w:val="00796272"/>
    <w:rsid w:val="007976E4"/>
    <w:rsid w:val="007A7301"/>
    <w:rsid w:val="007A7B3F"/>
    <w:rsid w:val="007B7822"/>
    <w:rsid w:val="007C0CB6"/>
    <w:rsid w:val="007D7546"/>
    <w:rsid w:val="007F7CA8"/>
    <w:rsid w:val="008730E0"/>
    <w:rsid w:val="00874BF4"/>
    <w:rsid w:val="008A2993"/>
    <w:rsid w:val="008A3E31"/>
    <w:rsid w:val="008B3753"/>
    <w:rsid w:val="008C19C7"/>
    <w:rsid w:val="008D2DD8"/>
    <w:rsid w:val="008F3209"/>
    <w:rsid w:val="008F718A"/>
    <w:rsid w:val="00935D0D"/>
    <w:rsid w:val="00972FE9"/>
    <w:rsid w:val="00974664"/>
    <w:rsid w:val="00986E55"/>
    <w:rsid w:val="009927A3"/>
    <w:rsid w:val="00994E06"/>
    <w:rsid w:val="009B0B81"/>
    <w:rsid w:val="009B722D"/>
    <w:rsid w:val="009E29D6"/>
    <w:rsid w:val="009F7A8B"/>
    <w:rsid w:val="00A13693"/>
    <w:rsid w:val="00A5228E"/>
    <w:rsid w:val="00A66DD4"/>
    <w:rsid w:val="00A94739"/>
    <w:rsid w:val="00AC43BE"/>
    <w:rsid w:val="00AC5B84"/>
    <w:rsid w:val="00AC6273"/>
    <w:rsid w:val="00AD40F1"/>
    <w:rsid w:val="00AE2205"/>
    <w:rsid w:val="00AE6654"/>
    <w:rsid w:val="00B52A3D"/>
    <w:rsid w:val="00B632CB"/>
    <w:rsid w:val="00B750E5"/>
    <w:rsid w:val="00B75E8E"/>
    <w:rsid w:val="00B8359D"/>
    <w:rsid w:val="00B95140"/>
    <w:rsid w:val="00BA104C"/>
    <w:rsid w:val="00BA733F"/>
    <w:rsid w:val="00BB2C22"/>
    <w:rsid w:val="00BC04E9"/>
    <w:rsid w:val="00BC457C"/>
    <w:rsid w:val="00BE2830"/>
    <w:rsid w:val="00BF4E7F"/>
    <w:rsid w:val="00C01B5F"/>
    <w:rsid w:val="00C07A6D"/>
    <w:rsid w:val="00C4064C"/>
    <w:rsid w:val="00C53332"/>
    <w:rsid w:val="00C53A28"/>
    <w:rsid w:val="00C64D9E"/>
    <w:rsid w:val="00C72C93"/>
    <w:rsid w:val="00C755D5"/>
    <w:rsid w:val="00C8016B"/>
    <w:rsid w:val="00C93633"/>
    <w:rsid w:val="00CB604C"/>
    <w:rsid w:val="00CF65FC"/>
    <w:rsid w:val="00D004D7"/>
    <w:rsid w:val="00D06CAF"/>
    <w:rsid w:val="00D10D3C"/>
    <w:rsid w:val="00D11000"/>
    <w:rsid w:val="00D40B8B"/>
    <w:rsid w:val="00D429AA"/>
    <w:rsid w:val="00D4371C"/>
    <w:rsid w:val="00D64F02"/>
    <w:rsid w:val="00D702CD"/>
    <w:rsid w:val="00D75BC0"/>
    <w:rsid w:val="00D801D6"/>
    <w:rsid w:val="00D85DDE"/>
    <w:rsid w:val="00D97010"/>
    <w:rsid w:val="00D97779"/>
    <w:rsid w:val="00DB2DBE"/>
    <w:rsid w:val="00DB39A1"/>
    <w:rsid w:val="00DD7FCE"/>
    <w:rsid w:val="00E34D50"/>
    <w:rsid w:val="00E60CCD"/>
    <w:rsid w:val="00E65B5F"/>
    <w:rsid w:val="00E6681C"/>
    <w:rsid w:val="00E71F2A"/>
    <w:rsid w:val="00E84AE3"/>
    <w:rsid w:val="00E91BBA"/>
    <w:rsid w:val="00E96F49"/>
    <w:rsid w:val="00EA4126"/>
    <w:rsid w:val="00EC00A8"/>
    <w:rsid w:val="00EC4597"/>
    <w:rsid w:val="00EC7D01"/>
    <w:rsid w:val="00ED2490"/>
    <w:rsid w:val="00ED4E43"/>
    <w:rsid w:val="00F32640"/>
    <w:rsid w:val="00F41979"/>
    <w:rsid w:val="00F52CC1"/>
    <w:rsid w:val="00F71D4C"/>
    <w:rsid w:val="00F77887"/>
    <w:rsid w:val="00F8580B"/>
    <w:rsid w:val="00F90B62"/>
    <w:rsid w:val="00FC7644"/>
    <w:rsid w:val="00FE5F42"/>
    <w:rsid w:val="00FF37E4"/>
    <w:rsid w:val="00FF38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1DAD708"/>
  <w15:docId w15:val="{A7984DE1-0040-4A99-8858-35DDDAF9D6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s-EC" w:eastAsia="es-EC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75E8E"/>
    <w:rPr>
      <w:rFonts w:ascii="Arial" w:hAnsi="Arial" w:cs="Arial"/>
      <w:lang w:val="en-US" w:eastAsia="en-US"/>
    </w:rPr>
  </w:style>
  <w:style w:type="paragraph" w:styleId="Heading1">
    <w:name w:val="heading 1"/>
    <w:basedOn w:val="Normal"/>
    <w:next w:val="BodyText"/>
    <w:link w:val="Heading1Char"/>
    <w:qFormat/>
    <w:pPr>
      <w:tabs>
        <w:tab w:val="left" w:pos="2160"/>
        <w:tab w:val="right" w:pos="6480"/>
      </w:tabs>
      <w:spacing w:before="240" w:after="120" w:line="220" w:lineRule="atLeast"/>
      <w:ind w:left="158"/>
      <w:outlineLvl w:val="0"/>
    </w:pPr>
    <w:rPr>
      <w:rFonts w:ascii="Arial Black" w:hAnsi="Arial Black" w:cs="Arial Black"/>
      <w:sz w:val="22"/>
      <w:szCs w:val="22"/>
    </w:rPr>
  </w:style>
  <w:style w:type="paragraph" w:styleId="Heading2">
    <w:name w:val="heading 2"/>
    <w:basedOn w:val="Normal"/>
    <w:next w:val="BodyText"/>
    <w:qFormat/>
    <w:pPr>
      <w:tabs>
        <w:tab w:val="left" w:pos="2160"/>
        <w:tab w:val="right" w:pos="6480"/>
      </w:tabs>
      <w:spacing w:before="120" w:after="60" w:line="220" w:lineRule="atLeast"/>
      <w:ind w:left="158"/>
      <w:outlineLvl w:val="1"/>
    </w:pPr>
    <w:rPr>
      <w:sz w:val="22"/>
      <w:szCs w:val="22"/>
    </w:rPr>
  </w:style>
  <w:style w:type="paragraph" w:styleId="Heading3">
    <w:name w:val="heading 3"/>
    <w:basedOn w:val="Normal"/>
    <w:next w:val="Normal"/>
    <w:qFormat/>
    <w:pPr>
      <w:keepNext/>
      <w:spacing w:before="240" w:after="60"/>
      <w:outlineLvl w:val="2"/>
    </w:pPr>
    <w:rPr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pPr>
      <w:spacing w:before="60" w:after="60" w:line="220" w:lineRule="atLeast"/>
      <w:ind w:left="158"/>
      <w:jc w:val="both"/>
    </w:pPr>
    <w:rPr>
      <w:spacing w:val="-5"/>
    </w:rPr>
  </w:style>
  <w:style w:type="paragraph" w:customStyle="1" w:styleId="Listaconvietas1">
    <w:name w:val="Lista con viñetas1"/>
    <w:basedOn w:val="BodyText"/>
    <w:pPr>
      <w:numPr>
        <w:numId w:val="2"/>
      </w:numPr>
      <w:ind w:left="533"/>
    </w:pPr>
    <w:rPr>
      <w:lang w:bidi="en-US"/>
    </w:rPr>
  </w:style>
  <w:style w:type="paragraph" w:customStyle="1" w:styleId="Textoprincipal1">
    <w:name w:val="Texto principal 1"/>
    <w:pPr>
      <w:spacing w:before="60" w:after="60"/>
      <w:ind w:left="158"/>
    </w:pPr>
    <w:rPr>
      <w:rFonts w:ascii="Arial" w:hAnsi="Arial" w:cs="Arial"/>
      <w:spacing w:val="-5"/>
      <w:lang w:val="en-US" w:eastAsia="en-US" w:bidi="en-US"/>
    </w:rPr>
  </w:style>
  <w:style w:type="paragraph" w:customStyle="1" w:styleId="Informacindecontacto">
    <w:name w:val="Información de contacto"/>
    <w:basedOn w:val="Normal"/>
    <w:next w:val="BodyText"/>
    <w:pPr>
      <w:jc w:val="right"/>
    </w:pPr>
    <w:rPr>
      <w:lang w:bidi="en-US"/>
    </w:rPr>
  </w:style>
  <w:style w:type="character" w:styleId="Hyperlink">
    <w:name w:val="Hyperlink"/>
    <w:basedOn w:val="DefaultParagraphFont"/>
    <w:rsid w:val="00E34D50"/>
    <w:rPr>
      <w:color w:val="0000FF" w:themeColor="hyperlink"/>
      <w:u w:val="single"/>
    </w:rPr>
  </w:style>
  <w:style w:type="paragraph" w:customStyle="1" w:styleId="Sunombre">
    <w:name w:val="Su nombre"/>
    <w:basedOn w:val="Normal"/>
    <w:next w:val="Normal"/>
    <w:pPr>
      <w:spacing w:after="60" w:line="220" w:lineRule="atLeast"/>
      <w:jc w:val="right"/>
    </w:pPr>
    <w:rPr>
      <w:rFonts w:ascii="Arial Black" w:hAnsi="Arial Black" w:cs="Arial Black"/>
      <w:sz w:val="28"/>
      <w:szCs w:val="28"/>
      <w:lang w:bidi="en-US"/>
    </w:rPr>
  </w:style>
  <w:style w:type="paragraph" w:customStyle="1" w:styleId="Listaconvietas10">
    <w:name w:val="Lista con viñetas 1"/>
    <w:basedOn w:val="Listaconvietas1"/>
    <w:pPr>
      <w:spacing w:before="240"/>
    </w:pPr>
  </w:style>
  <w:style w:type="paragraph" w:styleId="Caption">
    <w:name w:val="caption"/>
    <w:basedOn w:val="Normal"/>
    <w:next w:val="Normal"/>
    <w:unhideWhenUsed/>
    <w:qFormat/>
    <w:rsid w:val="00E34D50"/>
    <w:rPr>
      <w:b/>
      <w:bCs/>
    </w:rPr>
  </w:style>
  <w:style w:type="character" w:customStyle="1" w:styleId="Carcterdenombre">
    <w:name w:val="Carácter de nombre"/>
    <w:basedOn w:val="DefaultParagraphFont"/>
    <w:rPr>
      <w:rFonts w:ascii="Arial Black" w:hAnsi="Arial Black" w:hint="default"/>
      <w:sz w:val="28"/>
      <w:szCs w:val="28"/>
      <w:lang w:val="en-US" w:eastAsia="en-US" w:bidi="en-US"/>
    </w:rPr>
  </w:style>
  <w:style w:type="table" w:customStyle="1" w:styleId="Tablanormal1">
    <w:name w:val="Tabla normal1"/>
    <w:semiHidden/>
    <w:rPr>
      <w:lang w:val="en-US" w:eastAsia="en-US" w:bidi="en-US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character" w:customStyle="1" w:styleId="Heading1Char">
    <w:name w:val="Heading 1 Char"/>
    <w:link w:val="Heading1"/>
    <w:rsid w:val="00E34D50"/>
    <w:rPr>
      <w:rFonts w:ascii="Arial Black" w:hAnsi="Arial Black" w:cs="Arial Black"/>
      <w:sz w:val="22"/>
      <w:szCs w:val="22"/>
      <w:lang w:val="en-US" w:eastAsia="en-US"/>
    </w:rPr>
  </w:style>
  <w:style w:type="paragraph" w:styleId="Footer">
    <w:name w:val="footer"/>
    <w:basedOn w:val="Normal"/>
    <w:link w:val="FooterChar"/>
    <w:uiPriority w:val="99"/>
    <w:rsid w:val="000A5F2D"/>
    <w:pPr>
      <w:tabs>
        <w:tab w:val="center" w:pos="4419"/>
        <w:tab w:val="right" w:pos="8838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A5F2D"/>
    <w:rPr>
      <w:rFonts w:ascii="Arial" w:hAnsi="Arial" w:cs="Arial"/>
      <w:lang w:val="en-US" w:eastAsia="en-US"/>
    </w:rPr>
  </w:style>
  <w:style w:type="paragraph" w:styleId="BalloonText">
    <w:name w:val="Balloon Text"/>
    <w:basedOn w:val="Normal"/>
    <w:link w:val="BalloonTextChar"/>
    <w:rsid w:val="000A5F2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0A5F2D"/>
    <w:rPr>
      <w:rFonts w:ascii="Tahoma" w:hAnsi="Tahoma" w:cs="Tahoma"/>
      <w:sz w:val="16"/>
      <w:szCs w:val="16"/>
      <w:lang w:val="en-US" w:eastAsia="en-US"/>
    </w:rPr>
  </w:style>
  <w:style w:type="paragraph" w:styleId="ListParagraph">
    <w:name w:val="List Paragraph"/>
    <w:basedOn w:val="Normal"/>
    <w:uiPriority w:val="34"/>
    <w:qFormat/>
    <w:rsid w:val="00761052"/>
    <w:pPr>
      <w:ind w:left="720"/>
      <w:contextualSpacing/>
    </w:pPr>
  </w:style>
  <w:style w:type="character" w:customStyle="1" w:styleId="normal-ngo">
    <w:name w:val="normal-ngo"/>
    <w:basedOn w:val="DefaultParagraphFont"/>
    <w:rsid w:val="007A7301"/>
  </w:style>
  <w:style w:type="paragraph" w:customStyle="1" w:styleId="p1">
    <w:name w:val="p1"/>
    <w:basedOn w:val="Normal"/>
    <w:rsid w:val="00CF65FC"/>
    <w:rPr>
      <w:rFonts w:ascii="Helvetica" w:hAnsi="Helvetica" w:cs="Times New Roman"/>
      <w:sz w:val="15"/>
      <w:szCs w:val="15"/>
      <w:lang w:val="en-GB" w:eastAsia="en-GB"/>
    </w:rPr>
  </w:style>
  <w:style w:type="character" w:styleId="UnresolvedMention">
    <w:name w:val="Unresolved Mention"/>
    <w:basedOn w:val="DefaultParagraphFont"/>
    <w:rsid w:val="00FF37E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7814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17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15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153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540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56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5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45917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7439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5438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97168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2474544">
                          <w:blockQuote w:val="1"/>
                          <w:marLeft w:val="720"/>
                          <w:marRight w:val="72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68419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29977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861896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16627376">
                                          <w:blockQuote w:val="1"/>
                                          <w:marLeft w:val="720"/>
                                          <w:marRight w:val="720"/>
                                          <w:marTop w:val="100"/>
                                          <w:marBottom w:val="10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5016484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277076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616208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3958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avgesoil@gmail.com" TargetMode="External"/><Relationship Id="rId13" Type="http://schemas.openxmlformats.org/officeDocument/2006/relationships/hyperlink" Target="https://meso.hypotheses.org/category/newsletter" TargetMode="External"/><Relationship Id="rId18" Type="http://schemas.openxmlformats.org/officeDocument/2006/relationships/hyperlink" Target="http://revistas.flacsoandes.edu.ec/iconos/article/view/2718" TargetMode="External"/><Relationship Id="rId3" Type="http://schemas.openxmlformats.org/officeDocument/2006/relationships/styles" Target="styles.xml"/><Relationship Id="rId21" Type="http://schemas.openxmlformats.org/officeDocument/2006/relationships/footer" Target="footer1.xml"/><Relationship Id="rId7" Type="http://schemas.openxmlformats.org/officeDocument/2006/relationships/endnotes" Target="endnotes.xml"/><Relationship Id="rId12" Type="http://schemas.openxmlformats.org/officeDocument/2006/relationships/hyperlink" Target="http://revistas.flacsoandes.edu.ec/iconos/article/view/3020" TargetMode="External"/><Relationship Id="rId17" Type="http://schemas.openxmlformats.org/officeDocument/2006/relationships/hyperlink" Target="http://www.escenarios21.com/septiembre-octubre_2011.html" TargetMode="External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s://www.law.ox.ac.uk/research-subject-groups/centre-criminology/centreborder-criminologies/blog/2015/10/confronting" TargetMode="External"/><Relationship Id="rId20" Type="http://schemas.openxmlformats.org/officeDocument/2006/relationships/hyperlink" Target="mailto:nicholas.degenova@kcl.ac.uk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proyectosycorax.com/a-room-of-their-own-de-susan-meiselas/" TargetMode="Externa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s://www.ieepp.org/publicaciones/derechos-humanos/revista-seguridad-y-sociedad-no-14-migraciones/" TargetMode="External"/><Relationship Id="rId23" Type="http://schemas.openxmlformats.org/officeDocument/2006/relationships/footer" Target="footer2.xml"/><Relationship Id="rId10" Type="http://schemas.openxmlformats.org/officeDocument/2006/relationships/hyperlink" Target="http://entrediversidades.unach.mx/index.php/entrediversidades/article/view/116" TargetMode="External"/><Relationship Id="rId19" Type="http://schemas.openxmlformats.org/officeDocument/2006/relationships/hyperlink" Target="https://www.unodc.org/dohadeclaration/en/news/2018/05/new-unodc-university-modules-to-teach-about-trafficking-in-persons--a-crime-that-violates-fundamental-human-rights.html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oledad.alvarez_velasco@kcl.ac.uk" TargetMode="External"/><Relationship Id="rId14" Type="http://schemas.openxmlformats.org/officeDocument/2006/relationships/hyperlink" Target="http://revistas.flacsoandes.edu.ec/iconos/article/view/2718" TargetMode="External"/><Relationship Id="rId22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C:/Users/user/AppData/Roaming/Microsoft/Plantillas/Functional%20resume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94BCC9-5371-E04B-8629-D8CF20C6A1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Functional resume.dot</Template>
  <TotalTime>13</TotalTime>
  <Pages>16</Pages>
  <Words>6456</Words>
  <Characters>36805</Characters>
  <Application>Microsoft Office Word</Application>
  <DocSecurity>0</DocSecurity>
  <Lines>306</Lines>
  <Paragraphs>86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43175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Soledad Alvarez Velasco</cp:lastModifiedBy>
  <cp:revision>7</cp:revision>
  <cp:lastPrinted>2016-09-30T03:50:00Z</cp:lastPrinted>
  <dcterms:created xsi:type="dcterms:W3CDTF">2019-01-06T16:05:00Z</dcterms:created>
  <dcterms:modified xsi:type="dcterms:W3CDTF">2019-01-07T11:51:00Z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TC062851843082</vt:lpwstr>
  </property>
</Properties>
</file>